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1AA6" w:rsidRPr="00CD6BB2" w:rsidRDefault="00171AA6" w:rsidP="00ED597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CD6BB2">
        <w:rPr>
          <w:rFonts w:ascii="Times New Roman" w:hAnsi="Times New Roman" w:cs="Times New Roman"/>
          <w:sz w:val="28"/>
          <w:szCs w:val="28"/>
          <w:lang w:eastAsia="ru-RU"/>
        </w:rPr>
        <w:t>Муниципальное автономное дошкольное образовательное учреждение –</w:t>
      </w:r>
    </w:p>
    <w:p w:rsidR="00171AA6" w:rsidRPr="00CD6BB2" w:rsidRDefault="00171AA6" w:rsidP="00ED597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CD6BB2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ДЕТСКИЙ САД № 459</w:t>
      </w:r>
    </w:p>
    <w:p w:rsidR="00171AA6" w:rsidRDefault="00171AA6" w:rsidP="00ED597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  <w:lang w:eastAsia="ru-RU"/>
        </w:rPr>
      </w:pPr>
    </w:p>
    <w:p w:rsidR="00171AA6" w:rsidRDefault="00171AA6" w:rsidP="00ED597B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eastAsia="ru-RU"/>
        </w:rPr>
      </w:pPr>
      <w:r>
        <w:rPr>
          <w:rFonts w:ascii="Times New Roman" w:hAnsi="Times New Roman" w:cs="Times New Roman"/>
          <w:sz w:val="20"/>
          <w:szCs w:val="20"/>
          <w:lang w:eastAsia="ru-RU"/>
        </w:rPr>
        <w:t xml:space="preserve">620137, г. Екатеринбург, ул. Вилонова, 49              тел: 367-83-34, 369-01-91(факс), </w:t>
      </w:r>
      <w:hyperlink r:id="rId5" w:history="1">
        <w:r>
          <w:rPr>
            <w:rStyle w:val="Hyperlink"/>
            <w:rFonts w:ascii="Times New Roman" w:hAnsi="Times New Roman" w:cs="Times New Roman"/>
            <w:sz w:val="20"/>
            <w:szCs w:val="20"/>
            <w:lang w:val="en-US" w:eastAsia="ru-RU"/>
          </w:rPr>
          <w:t>mdouds</w:t>
        </w:r>
        <w:r>
          <w:rPr>
            <w:rStyle w:val="Hyperlink"/>
            <w:rFonts w:ascii="Times New Roman" w:hAnsi="Times New Roman" w:cs="Times New Roman"/>
            <w:sz w:val="20"/>
            <w:szCs w:val="20"/>
            <w:lang w:eastAsia="ru-RU"/>
          </w:rPr>
          <w:t>459@</w:t>
        </w:r>
        <w:r>
          <w:rPr>
            <w:rStyle w:val="Hyperlink"/>
            <w:rFonts w:ascii="Times New Roman" w:hAnsi="Times New Roman" w:cs="Times New Roman"/>
            <w:sz w:val="20"/>
            <w:szCs w:val="20"/>
            <w:lang w:val="en-US" w:eastAsia="ru-RU"/>
          </w:rPr>
          <w:t>yandex</w:t>
        </w:r>
        <w:r>
          <w:rPr>
            <w:rStyle w:val="Hyperlink"/>
            <w:rFonts w:ascii="Times New Roman" w:hAnsi="Times New Roman" w:cs="Times New Roman"/>
            <w:sz w:val="20"/>
            <w:szCs w:val="20"/>
            <w:lang w:eastAsia="ru-RU"/>
          </w:rPr>
          <w:t>.</w:t>
        </w:r>
        <w:r>
          <w:rPr>
            <w:rStyle w:val="Hyperlink"/>
            <w:rFonts w:ascii="Times New Roman" w:hAnsi="Times New Roman" w:cs="Times New Roman"/>
            <w:sz w:val="20"/>
            <w:szCs w:val="20"/>
            <w:lang w:val="en-US" w:eastAsia="ru-RU"/>
          </w:rPr>
          <w:t>ru</w:t>
        </w:r>
      </w:hyperlink>
    </w:p>
    <w:p w:rsidR="00171AA6" w:rsidRDefault="00171AA6"/>
    <w:p w:rsidR="00171AA6" w:rsidRDefault="00171AA6"/>
    <w:p w:rsidR="00171AA6" w:rsidRDefault="00171AA6"/>
    <w:p w:rsidR="00171AA6" w:rsidRDefault="00171AA6"/>
    <w:p w:rsidR="00171AA6" w:rsidRDefault="00171AA6"/>
    <w:p w:rsidR="00171AA6" w:rsidRDefault="00171AA6">
      <w:pPr>
        <w:rPr>
          <w:rFonts w:ascii="Times New Roman" w:hAnsi="Times New Roman" w:cs="Times New Roman"/>
          <w:sz w:val="28"/>
          <w:szCs w:val="28"/>
        </w:rPr>
      </w:pPr>
    </w:p>
    <w:p w:rsidR="00171AA6" w:rsidRDefault="00171AA6">
      <w:pPr>
        <w:rPr>
          <w:rFonts w:ascii="Times New Roman" w:hAnsi="Times New Roman" w:cs="Times New Roman"/>
          <w:sz w:val="28"/>
          <w:szCs w:val="28"/>
        </w:rPr>
      </w:pPr>
    </w:p>
    <w:p w:rsidR="00171AA6" w:rsidRDefault="00171AA6">
      <w:pPr>
        <w:rPr>
          <w:rFonts w:ascii="Times New Roman" w:hAnsi="Times New Roman" w:cs="Times New Roman"/>
          <w:sz w:val="28"/>
          <w:szCs w:val="28"/>
        </w:rPr>
      </w:pPr>
    </w:p>
    <w:p w:rsidR="00171AA6" w:rsidRPr="00CD6BB2" w:rsidRDefault="00171AA6" w:rsidP="00ED597B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D6BB2">
        <w:rPr>
          <w:rFonts w:ascii="Times New Roman" w:hAnsi="Times New Roman" w:cs="Times New Roman"/>
          <w:sz w:val="28"/>
          <w:szCs w:val="28"/>
        </w:rPr>
        <w:t>Проект по развитию речи для детей подготовительной к школе группы «Путешествие по сказкам»</w:t>
      </w:r>
    </w:p>
    <w:p w:rsidR="00171AA6" w:rsidRDefault="00171AA6" w:rsidP="00ED597B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71AA6" w:rsidRDefault="00171AA6" w:rsidP="00ED597B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71AA6" w:rsidRDefault="00171AA6" w:rsidP="00ED597B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71AA6" w:rsidRDefault="00171AA6" w:rsidP="00ED597B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71AA6" w:rsidRDefault="00171AA6" w:rsidP="00ED597B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03589A">
        <w:rPr>
          <w:rFonts w:ascii="Times New Roman" w:hAnsi="Times New Roman" w:cs="Times New Roman"/>
          <w:sz w:val="28"/>
          <w:szCs w:val="28"/>
        </w:rPr>
        <w:t xml:space="preserve">Выполнил: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03589A">
        <w:rPr>
          <w:rFonts w:ascii="Times New Roman" w:hAnsi="Times New Roman" w:cs="Times New Roman"/>
          <w:sz w:val="28"/>
          <w:szCs w:val="28"/>
        </w:rPr>
        <w:t>оспитатель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03589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71AA6" w:rsidRPr="0003589A" w:rsidRDefault="00171AA6" w:rsidP="00ED597B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03589A">
        <w:rPr>
          <w:rFonts w:ascii="Times New Roman" w:hAnsi="Times New Roman" w:cs="Times New Roman"/>
          <w:sz w:val="28"/>
          <w:szCs w:val="28"/>
        </w:rPr>
        <w:t>Ярославцева Е.В.</w:t>
      </w:r>
    </w:p>
    <w:p w:rsidR="00171AA6" w:rsidRDefault="00171AA6" w:rsidP="00ED597B">
      <w:pPr>
        <w:spacing w:line="36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171AA6" w:rsidRDefault="00171AA6" w:rsidP="00ED597B">
      <w:pPr>
        <w:spacing w:line="36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171AA6" w:rsidRDefault="00171AA6" w:rsidP="00ED597B">
      <w:pPr>
        <w:spacing w:line="36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171AA6" w:rsidRDefault="00171AA6" w:rsidP="00ED597B">
      <w:pPr>
        <w:spacing w:line="36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171AA6" w:rsidRDefault="00171AA6" w:rsidP="00CD6BB2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171AA6" w:rsidRPr="005C2A69" w:rsidRDefault="00171AA6" w:rsidP="0002540B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C2A69">
        <w:rPr>
          <w:rFonts w:ascii="Times New Roman" w:hAnsi="Times New Roman" w:cs="Times New Roman"/>
          <w:sz w:val="28"/>
          <w:szCs w:val="28"/>
        </w:rPr>
        <w:t>Екатеринбург, 2017</w:t>
      </w:r>
    </w:p>
    <w:p w:rsidR="00171AA6" w:rsidRPr="00FE31EB" w:rsidRDefault="00171AA6" w:rsidP="0002540B">
      <w:pPr>
        <w:shd w:val="clear" w:color="auto" w:fill="FFFFFF"/>
        <w:spacing w:after="0" w:line="360" w:lineRule="auto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  <w:r w:rsidRPr="00FE31EB">
        <w:rPr>
          <w:rFonts w:ascii="Times New Roman" w:hAnsi="Times New Roman" w:cs="Times New Roman"/>
          <w:sz w:val="28"/>
          <w:szCs w:val="28"/>
          <w:lang w:eastAsia="ru-RU"/>
        </w:rPr>
        <w:t>В. А. Сухомлинский:</w:t>
      </w:r>
    </w:p>
    <w:p w:rsidR="00171AA6" w:rsidRPr="00FE31EB" w:rsidRDefault="00171AA6" w:rsidP="0002540B">
      <w:pPr>
        <w:shd w:val="clear" w:color="auto" w:fill="FFFFFF"/>
        <w:spacing w:after="0" w:line="360" w:lineRule="auto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  <w:r w:rsidRPr="00FE31EB">
        <w:rPr>
          <w:rFonts w:ascii="Times New Roman" w:hAnsi="Times New Roman" w:cs="Times New Roman"/>
          <w:sz w:val="28"/>
          <w:szCs w:val="28"/>
          <w:lang w:eastAsia="ru-RU"/>
        </w:rPr>
        <w:t>«Сказка - это зёрнышко, из которого прорастает эмоциональная</w:t>
      </w:r>
    </w:p>
    <w:p w:rsidR="00171AA6" w:rsidRPr="00FE31EB" w:rsidRDefault="00171AA6" w:rsidP="0002540B">
      <w:pPr>
        <w:shd w:val="clear" w:color="auto" w:fill="FFFFFF"/>
        <w:spacing w:after="0" w:line="360" w:lineRule="auto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  <w:r w:rsidRPr="00FE31EB">
        <w:rPr>
          <w:rFonts w:ascii="Times New Roman" w:hAnsi="Times New Roman" w:cs="Times New Roman"/>
          <w:sz w:val="28"/>
          <w:szCs w:val="28"/>
          <w:lang w:eastAsia="ru-RU"/>
        </w:rPr>
        <w:t>оце</w:t>
      </w:r>
      <w:r>
        <w:rPr>
          <w:rFonts w:ascii="Times New Roman" w:hAnsi="Times New Roman" w:cs="Times New Roman"/>
          <w:sz w:val="28"/>
          <w:szCs w:val="28"/>
          <w:lang w:eastAsia="ru-RU"/>
        </w:rPr>
        <w:t>нка ребёнком жизненных явлений»</w:t>
      </w:r>
    </w:p>
    <w:p w:rsidR="00171AA6" w:rsidRPr="00FE31EB" w:rsidRDefault="00171AA6" w:rsidP="0002540B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FE31EB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Паспорт педагогического проекта</w:t>
      </w:r>
    </w:p>
    <w:p w:rsidR="00171AA6" w:rsidRPr="00FE31EB" w:rsidRDefault="00171AA6" w:rsidP="00FE31EB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2540B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Участники проекта:</w:t>
      </w:r>
      <w:r w:rsidRPr="00FE31EB">
        <w:rPr>
          <w:rFonts w:ascii="Times New Roman" w:hAnsi="Times New Roman" w:cs="Times New Roman"/>
          <w:sz w:val="28"/>
          <w:szCs w:val="28"/>
          <w:lang w:eastAsia="ru-RU"/>
        </w:rPr>
        <w:t xml:space="preserve"> дети старшей группы, воспитатели, родители.</w:t>
      </w:r>
    </w:p>
    <w:p w:rsidR="00171AA6" w:rsidRPr="00FE31EB" w:rsidRDefault="00171AA6" w:rsidP="00FE31EB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2540B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Направленность развития деятельности:</w:t>
      </w:r>
      <w:r w:rsidRPr="00FE31EB">
        <w:rPr>
          <w:rFonts w:ascii="Times New Roman" w:hAnsi="Times New Roman" w:cs="Times New Roman"/>
          <w:sz w:val="28"/>
          <w:szCs w:val="28"/>
          <w:lang w:eastAsia="ru-RU"/>
        </w:rPr>
        <w:t xml:space="preserve"> интегрированная (познавательная, речевая, художественно-эстетическая).</w:t>
      </w:r>
    </w:p>
    <w:p w:rsidR="00171AA6" w:rsidRDefault="00171AA6" w:rsidP="00FE31EB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2540B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Вид проекта:</w:t>
      </w:r>
      <w:r w:rsidRPr="00FE31EB">
        <w:rPr>
          <w:rFonts w:ascii="Times New Roman" w:hAnsi="Times New Roman" w:cs="Times New Roman"/>
          <w:sz w:val="28"/>
          <w:szCs w:val="28"/>
          <w:lang w:eastAsia="ru-RU"/>
        </w:rPr>
        <w:t xml:space="preserve"> познавательно-творческий.</w:t>
      </w:r>
    </w:p>
    <w:p w:rsidR="00171AA6" w:rsidRPr="00FE31EB" w:rsidRDefault="00171AA6" w:rsidP="00FE31EB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F64FB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Срок реализации:</w:t>
      </w: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02540B">
        <w:rPr>
          <w:rFonts w:ascii="Times New Roman" w:hAnsi="Times New Roman" w:cs="Times New Roman"/>
          <w:sz w:val="28"/>
          <w:szCs w:val="28"/>
          <w:lang w:eastAsia="ru-RU"/>
        </w:rPr>
        <w:t>долгосрочный</w:t>
      </w: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C66F8B">
        <w:rPr>
          <w:rFonts w:ascii="Times New Roman" w:hAnsi="Times New Roman" w:cs="Times New Roman"/>
          <w:sz w:val="28"/>
          <w:szCs w:val="28"/>
          <w:lang w:eastAsia="ru-RU"/>
        </w:rPr>
        <w:t>(2016-2017 г.г.)</w:t>
      </w:r>
    </w:p>
    <w:p w:rsidR="00171AA6" w:rsidRPr="0002540B" w:rsidRDefault="00171AA6" w:rsidP="00FE31EB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02540B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Актуальность</w:t>
      </w: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проекта: </w:t>
      </w:r>
    </w:p>
    <w:p w:rsidR="00171AA6" w:rsidRPr="00FE31EB" w:rsidRDefault="00171AA6" w:rsidP="00FE31EB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ab/>
      </w:r>
      <w:r w:rsidRPr="00FE31EB">
        <w:rPr>
          <w:rFonts w:ascii="Times New Roman" w:hAnsi="Times New Roman" w:cs="Times New Roman"/>
          <w:sz w:val="28"/>
          <w:szCs w:val="28"/>
          <w:lang w:eastAsia="ru-RU"/>
        </w:rPr>
        <w:t>Родная культура и речь должны стать неотъемлемой частью души ребенка, началом, порождающим личность. Знакомство с устным народным творчеством пробуждает в детях интерес к родному языку, его истокам, к глубокому пониманию смысла произведений. Активное приобщение детей к языковому богатству русского народа способствует развитию речи ребёнка и в конечном итоге определяет личность ребенка. Данный проект по сказкам способствует развитию словесного творчества старших дошкольников, начиная с обучения составлению небольших творческих импровизаций по содержанию знакомых сказок и, заканчивая последующим придумыванием собственных сказок. Эта работа способствует созданию благоприятной дружеской атмосферы в группе, а также использованию игровых методов, направленных на развитие связной речи с учетом таких характеристик личности, как активность, самостоятельность, эмоциональная устойчивость, творчество.</w:t>
      </w:r>
    </w:p>
    <w:p w:rsidR="00171AA6" w:rsidRPr="0002540B" w:rsidRDefault="00171AA6" w:rsidP="00FE31EB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02540B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Проблема:</w:t>
      </w:r>
    </w:p>
    <w:p w:rsidR="00171AA6" w:rsidRPr="00FE31EB" w:rsidRDefault="00171AA6" w:rsidP="00FE31EB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E31EB">
        <w:rPr>
          <w:rFonts w:ascii="Times New Roman" w:hAnsi="Times New Roman" w:cs="Times New Roman"/>
          <w:sz w:val="28"/>
          <w:szCs w:val="28"/>
          <w:lang w:eastAsia="ru-RU"/>
        </w:rPr>
        <w:t>- недостаточные коммуникативные навыки детей, отсутствие умения общаться со взрослыми, контактировать в паре (в небольшой группе детей, обсуждать совместные действия);</w:t>
      </w:r>
    </w:p>
    <w:p w:rsidR="00171AA6" w:rsidRPr="00FE31EB" w:rsidRDefault="00171AA6" w:rsidP="00FE31EB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E31EB">
        <w:rPr>
          <w:rFonts w:ascii="Times New Roman" w:hAnsi="Times New Roman" w:cs="Times New Roman"/>
          <w:sz w:val="28"/>
          <w:szCs w:val="28"/>
          <w:lang w:eastAsia="ru-RU"/>
        </w:rPr>
        <w:t>- возникновение затруднений в связном рассказывании о чём-либо;</w:t>
      </w:r>
    </w:p>
    <w:p w:rsidR="00171AA6" w:rsidRPr="00FE31EB" w:rsidRDefault="00171AA6" w:rsidP="00FE31EB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E31EB">
        <w:rPr>
          <w:rFonts w:ascii="Times New Roman" w:hAnsi="Times New Roman" w:cs="Times New Roman"/>
          <w:sz w:val="28"/>
          <w:szCs w:val="28"/>
          <w:lang w:eastAsia="ru-RU"/>
        </w:rPr>
        <w:t>- низкий уровень развития творческого воображения у некоторых детей.</w:t>
      </w:r>
    </w:p>
    <w:p w:rsidR="00171AA6" w:rsidRPr="0002540B" w:rsidRDefault="00171AA6" w:rsidP="00FE31EB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02540B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Цель:</w:t>
      </w:r>
    </w:p>
    <w:p w:rsidR="00171AA6" w:rsidRPr="00FE31EB" w:rsidRDefault="00171AA6" w:rsidP="00FE31EB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ab/>
      </w:r>
      <w:r w:rsidRPr="00FE31EB">
        <w:rPr>
          <w:rFonts w:ascii="Times New Roman" w:hAnsi="Times New Roman" w:cs="Times New Roman"/>
          <w:sz w:val="28"/>
          <w:szCs w:val="28"/>
          <w:lang w:eastAsia="ru-RU"/>
        </w:rPr>
        <w:t>Развитие художественно- творческих и коммуникативно-речевых способностей детей через обогащение выразительности детских работ и интереса к познавательно-исследовательской деятельности, основанных на самовыражении детей, их саморазвитии, а так же на сотрудничестве и сотворчестве детей и взрослых, возобновить традиции семейного чтения с помощью привлечения родителей к реализации проекта и дальнейшей совместной деятельности.</w:t>
      </w:r>
    </w:p>
    <w:p w:rsidR="00171AA6" w:rsidRPr="0002540B" w:rsidRDefault="00171AA6" w:rsidP="00FE31EB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02540B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Задачи</w:t>
      </w: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:</w:t>
      </w:r>
    </w:p>
    <w:p w:rsidR="00171AA6" w:rsidRPr="0002540B" w:rsidRDefault="00171AA6" w:rsidP="0002540B">
      <w:pPr>
        <w:pStyle w:val="ListParagraph"/>
        <w:numPr>
          <w:ilvl w:val="0"/>
          <w:numId w:val="23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2540B">
        <w:rPr>
          <w:rFonts w:ascii="Times New Roman" w:hAnsi="Times New Roman" w:cs="Times New Roman"/>
          <w:sz w:val="28"/>
          <w:szCs w:val="28"/>
          <w:lang w:eastAsia="ru-RU"/>
        </w:rPr>
        <w:t>Знакомить с различными видами сказочных произведений, учить узнавать персонажей сказок, пересказывать содержание и выражать своё отношение к героям сказки.</w:t>
      </w:r>
    </w:p>
    <w:p w:rsidR="00171AA6" w:rsidRDefault="00171AA6" w:rsidP="00FE31EB">
      <w:pPr>
        <w:pStyle w:val="ListParagraph"/>
        <w:numPr>
          <w:ilvl w:val="0"/>
          <w:numId w:val="23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С</w:t>
      </w:r>
      <w:r w:rsidRPr="0002540B">
        <w:rPr>
          <w:rFonts w:ascii="Times New Roman" w:hAnsi="Times New Roman" w:cs="Times New Roman"/>
          <w:sz w:val="28"/>
          <w:szCs w:val="28"/>
          <w:lang w:eastAsia="ru-RU"/>
        </w:rPr>
        <w:t>одействие развитию познавательной сферы детей, речевого развития, о</w:t>
      </w:r>
      <w:r>
        <w:rPr>
          <w:rFonts w:ascii="Times New Roman" w:hAnsi="Times New Roman" w:cs="Times New Roman"/>
          <w:sz w:val="28"/>
          <w:szCs w:val="28"/>
          <w:lang w:eastAsia="ru-RU"/>
        </w:rPr>
        <w:t>богащение словаря, связной речи.</w:t>
      </w:r>
    </w:p>
    <w:p w:rsidR="00171AA6" w:rsidRDefault="00171AA6" w:rsidP="00FE31EB">
      <w:pPr>
        <w:pStyle w:val="ListParagraph"/>
        <w:numPr>
          <w:ilvl w:val="0"/>
          <w:numId w:val="23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Р</w:t>
      </w:r>
      <w:r w:rsidRPr="0002540B">
        <w:rPr>
          <w:rFonts w:ascii="Times New Roman" w:hAnsi="Times New Roman" w:cs="Times New Roman"/>
          <w:sz w:val="28"/>
          <w:szCs w:val="28"/>
          <w:lang w:eastAsia="ru-RU"/>
        </w:rPr>
        <w:t>азвивать творческую самостоятельность и эстетический вкус дошкольников в организации театрализованных игр</w:t>
      </w:r>
      <w:r>
        <w:rPr>
          <w:rFonts w:ascii="Times New Roman" w:hAnsi="Times New Roman" w:cs="Times New Roman"/>
          <w:sz w:val="28"/>
          <w:szCs w:val="28"/>
          <w:lang w:eastAsia="ru-RU"/>
        </w:rPr>
        <w:t>, в создании и передаче образов.</w:t>
      </w:r>
    </w:p>
    <w:p w:rsidR="00171AA6" w:rsidRDefault="00171AA6" w:rsidP="00FE31EB">
      <w:pPr>
        <w:pStyle w:val="ListParagraph"/>
        <w:numPr>
          <w:ilvl w:val="0"/>
          <w:numId w:val="23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Pr="0002540B">
        <w:rPr>
          <w:rFonts w:ascii="Times New Roman" w:hAnsi="Times New Roman" w:cs="Times New Roman"/>
          <w:sz w:val="28"/>
          <w:szCs w:val="28"/>
          <w:lang w:eastAsia="ru-RU"/>
        </w:rPr>
        <w:t>оспитывать звуковую культуру речи и образную выразительнос</w:t>
      </w:r>
      <w:r>
        <w:rPr>
          <w:rFonts w:ascii="Times New Roman" w:hAnsi="Times New Roman" w:cs="Times New Roman"/>
          <w:sz w:val="28"/>
          <w:szCs w:val="28"/>
          <w:lang w:eastAsia="ru-RU"/>
        </w:rPr>
        <w:t>ть.</w:t>
      </w:r>
    </w:p>
    <w:p w:rsidR="00171AA6" w:rsidRDefault="00171AA6" w:rsidP="00FE31EB">
      <w:pPr>
        <w:pStyle w:val="ListParagraph"/>
        <w:numPr>
          <w:ilvl w:val="0"/>
          <w:numId w:val="23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Pr="0002540B">
        <w:rPr>
          <w:rFonts w:ascii="Times New Roman" w:hAnsi="Times New Roman" w:cs="Times New Roman"/>
          <w:sz w:val="28"/>
          <w:szCs w:val="28"/>
          <w:lang w:eastAsia="ru-RU"/>
        </w:rPr>
        <w:t>ызвать интерес детей к истории сказк</w:t>
      </w:r>
      <w:r>
        <w:rPr>
          <w:rFonts w:ascii="Times New Roman" w:hAnsi="Times New Roman" w:cs="Times New Roman"/>
          <w:sz w:val="28"/>
          <w:szCs w:val="28"/>
          <w:lang w:eastAsia="ru-RU"/>
        </w:rPr>
        <w:t>и, устному народному творчеству.</w:t>
      </w:r>
    </w:p>
    <w:p w:rsidR="00171AA6" w:rsidRPr="0002540B" w:rsidRDefault="00171AA6" w:rsidP="00FE31EB">
      <w:pPr>
        <w:pStyle w:val="ListParagraph"/>
        <w:numPr>
          <w:ilvl w:val="0"/>
          <w:numId w:val="23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Р</w:t>
      </w:r>
      <w:r w:rsidRPr="0002540B">
        <w:rPr>
          <w:rFonts w:ascii="Times New Roman" w:hAnsi="Times New Roman" w:cs="Times New Roman"/>
          <w:sz w:val="28"/>
          <w:szCs w:val="28"/>
          <w:lang w:eastAsia="ru-RU"/>
        </w:rPr>
        <w:t>азвитие речи детей посредством составления и рассказывания сказок.</w:t>
      </w:r>
    </w:p>
    <w:p w:rsidR="00171AA6" w:rsidRPr="0002540B" w:rsidRDefault="00171AA6" w:rsidP="00FE31EB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02540B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Ожидаемые результаты:</w:t>
      </w:r>
    </w:p>
    <w:p w:rsidR="00171AA6" w:rsidRDefault="00171AA6" w:rsidP="0002540B">
      <w:pPr>
        <w:pStyle w:val="ListParagraph"/>
        <w:numPr>
          <w:ilvl w:val="0"/>
          <w:numId w:val="24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2540B">
        <w:rPr>
          <w:rFonts w:ascii="Times New Roman" w:hAnsi="Times New Roman" w:cs="Times New Roman"/>
          <w:sz w:val="28"/>
          <w:szCs w:val="28"/>
          <w:lang w:eastAsia="ru-RU"/>
        </w:rPr>
        <w:t xml:space="preserve">Развитие интереса к сказкам, эмоциональной отзывчивости у детей. </w:t>
      </w:r>
    </w:p>
    <w:p w:rsidR="00171AA6" w:rsidRDefault="00171AA6" w:rsidP="0002540B">
      <w:pPr>
        <w:pStyle w:val="ListParagraph"/>
        <w:numPr>
          <w:ilvl w:val="0"/>
          <w:numId w:val="24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2540B">
        <w:rPr>
          <w:rFonts w:ascii="Times New Roman" w:hAnsi="Times New Roman" w:cs="Times New Roman"/>
          <w:sz w:val="28"/>
          <w:szCs w:val="28"/>
          <w:lang w:eastAsia="ru-RU"/>
        </w:rPr>
        <w:t>Совершенствование звукопроизношения, выразительности и связной речи.</w:t>
      </w:r>
    </w:p>
    <w:p w:rsidR="00171AA6" w:rsidRDefault="00171AA6" w:rsidP="00FE31EB">
      <w:pPr>
        <w:pStyle w:val="ListParagraph"/>
        <w:numPr>
          <w:ilvl w:val="0"/>
          <w:numId w:val="24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2540B">
        <w:rPr>
          <w:rFonts w:ascii="Times New Roman" w:hAnsi="Times New Roman" w:cs="Times New Roman"/>
          <w:sz w:val="28"/>
          <w:szCs w:val="28"/>
          <w:lang w:eastAsia="ru-RU"/>
        </w:rPr>
        <w:t>Содействие творческому развитию детей и родителей.</w:t>
      </w:r>
    </w:p>
    <w:p w:rsidR="00171AA6" w:rsidRDefault="00171AA6" w:rsidP="00FE31EB">
      <w:pPr>
        <w:pStyle w:val="ListParagraph"/>
        <w:numPr>
          <w:ilvl w:val="0"/>
          <w:numId w:val="24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2540B">
        <w:rPr>
          <w:rFonts w:ascii="Times New Roman" w:hAnsi="Times New Roman" w:cs="Times New Roman"/>
          <w:sz w:val="28"/>
          <w:szCs w:val="28"/>
          <w:lang w:eastAsia="ru-RU"/>
        </w:rPr>
        <w:t>Повышение уровня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речевого развития детей.</w:t>
      </w:r>
    </w:p>
    <w:p w:rsidR="00171AA6" w:rsidRDefault="00171AA6" w:rsidP="00FE31EB">
      <w:pPr>
        <w:pStyle w:val="ListParagraph"/>
        <w:numPr>
          <w:ilvl w:val="0"/>
          <w:numId w:val="24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2540B">
        <w:rPr>
          <w:rFonts w:ascii="Times New Roman" w:hAnsi="Times New Roman" w:cs="Times New Roman"/>
          <w:sz w:val="28"/>
          <w:szCs w:val="28"/>
          <w:lang w:eastAsia="ru-RU"/>
        </w:rPr>
        <w:t>Повышение интереса к книге, как к произведению искусства.</w:t>
      </w:r>
    </w:p>
    <w:p w:rsidR="00171AA6" w:rsidRDefault="00171AA6" w:rsidP="00466910">
      <w:pPr>
        <w:pStyle w:val="ListParagraph"/>
        <w:numPr>
          <w:ilvl w:val="0"/>
          <w:numId w:val="24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2540B">
        <w:rPr>
          <w:rFonts w:ascii="Times New Roman" w:hAnsi="Times New Roman" w:cs="Times New Roman"/>
          <w:sz w:val="28"/>
          <w:szCs w:val="28"/>
          <w:lang w:eastAsia="ru-RU"/>
        </w:rPr>
        <w:t>Викторина «Путешествие по сказкам»</w:t>
      </w:r>
    </w:p>
    <w:p w:rsidR="00171AA6" w:rsidRPr="00466910" w:rsidRDefault="00171AA6" w:rsidP="00466910">
      <w:pPr>
        <w:pStyle w:val="ListParagraph"/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71AA6" w:rsidRPr="00AF64FB" w:rsidRDefault="00171AA6" w:rsidP="0002540B">
      <w:pPr>
        <w:pStyle w:val="NormalWeb"/>
        <w:shd w:val="clear" w:color="auto" w:fill="FFFFFF"/>
        <w:spacing w:before="0" w:beforeAutospacing="0" w:after="0" w:afterAutospacing="0" w:line="360" w:lineRule="auto"/>
        <w:ind w:firstLine="360"/>
        <w:jc w:val="center"/>
        <w:rPr>
          <w:b/>
          <w:bCs/>
          <w:color w:val="111111"/>
          <w:sz w:val="28"/>
          <w:szCs w:val="28"/>
        </w:rPr>
      </w:pPr>
      <w:r w:rsidRPr="00AF64FB">
        <w:rPr>
          <w:b/>
          <w:bCs/>
          <w:color w:val="111111"/>
          <w:sz w:val="28"/>
          <w:szCs w:val="28"/>
        </w:rPr>
        <w:t xml:space="preserve">Этапы реализации </w:t>
      </w:r>
      <w:r w:rsidRPr="00AF64FB">
        <w:rPr>
          <w:rStyle w:val="Strong"/>
          <w:color w:val="111111"/>
          <w:sz w:val="28"/>
          <w:szCs w:val="28"/>
          <w:bdr w:val="none" w:sz="0" w:space="0" w:color="auto" w:frame="1"/>
        </w:rPr>
        <w:t>проекта</w:t>
      </w:r>
    </w:p>
    <w:p w:rsidR="00171AA6" w:rsidRDefault="00171AA6" w:rsidP="0002540B">
      <w:pPr>
        <w:pStyle w:val="NormalWeb"/>
        <w:shd w:val="clear" w:color="auto" w:fill="FFFFFF"/>
        <w:spacing w:before="225" w:beforeAutospacing="0" w:after="225" w:afterAutospacing="0" w:line="360" w:lineRule="auto"/>
        <w:ind w:firstLine="360"/>
        <w:rPr>
          <w:b/>
          <w:bCs/>
          <w:color w:val="111111"/>
          <w:sz w:val="28"/>
          <w:szCs w:val="28"/>
        </w:rPr>
      </w:pPr>
      <w:r w:rsidRPr="00AF64FB">
        <w:rPr>
          <w:b/>
          <w:bCs/>
          <w:color w:val="111111"/>
          <w:sz w:val="28"/>
          <w:szCs w:val="28"/>
        </w:rPr>
        <w:t>I этап – подготовительный</w:t>
      </w:r>
    </w:p>
    <w:p w:rsidR="00171AA6" w:rsidRPr="0002540B" w:rsidRDefault="00171AA6" w:rsidP="00FE31EB">
      <w:pPr>
        <w:shd w:val="clear" w:color="auto" w:fill="FFFFFF"/>
        <w:spacing w:after="0" w:line="360" w:lineRule="auto"/>
        <w:jc w:val="both"/>
        <w:rPr>
          <w:rStyle w:val="Strong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</w:pPr>
      <w:r w:rsidRPr="0002540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Создание условий для реализации </w:t>
      </w:r>
      <w:r w:rsidRPr="0002540B">
        <w:rPr>
          <w:rStyle w:val="Strong"/>
          <w:rFonts w:ascii="Times New Roman" w:hAnsi="Times New Roman" w:cs="Times New Roman"/>
          <w:b w:val="0"/>
          <w:bCs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проекта «Путешествие по сказкам»</w:t>
      </w:r>
    </w:p>
    <w:p w:rsidR="00171AA6" w:rsidRDefault="00171AA6" w:rsidP="0002540B">
      <w:pPr>
        <w:pStyle w:val="ListParagraph"/>
        <w:numPr>
          <w:ilvl w:val="0"/>
          <w:numId w:val="25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2540B">
        <w:rPr>
          <w:rFonts w:ascii="Times New Roman" w:hAnsi="Times New Roman" w:cs="Times New Roman"/>
          <w:sz w:val="28"/>
          <w:szCs w:val="28"/>
          <w:lang w:eastAsia="ru-RU"/>
        </w:rPr>
        <w:t>Определение проблемы.</w:t>
      </w:r>
    </w:p>
    <w:p w:rsidR="00171AA6" w:rsidRDefault="00171AA6" w:rsidP="00FE31EB">
      <w:pPr>
        <w:pStyle w:val="ListParagraph"/>
        <w:numPr>
          <w:ilvl w:val="0"/>
          <w:numId w:val="25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2540B">
        <w:rPr>
          <w:rFonts w:ascii="Times New Roman" w:hAnsi="Times New Roman" w:cs="Times New Roman"/>
          <w:sz w:val="28"/>
          <w:szCs w:val="28"/>
          <w:lang w:eastAsia="ru-RU"/>
        </w:rPr>
        <w:t>Постановка цели, задач.</w:t>
      </w:r>
    </w:p>
    <w:p w:rsidR="00171AA6" w:rsidRDefault="00171AA6" w:rsidP="00FE31EB">
      <w:pPr>
        <w:pStyle w:val="ListParagraph"/>
        <w:numPr>
          <w:ilvl w:val="0"/>
          <w:numId w:val="25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2540B">
        <w:rPr>
          <w:rFonts w:ascii="Times New Roman" w:hAnsi="Times New Roman" w:cs="Times New Roman"/>
          <w:sz w:val="28"/>
          <w:szCs w:val="28"/>
          <w:lang w:eastAsia="ru-RU"/>
        </w:rPr>
        <w:t>Сбор информации, литературы, дополнительного материала.</w:t>
      </w:r>
    </w:p>
    <w:p w:rsidR="00171AA6" w:rsidRDefault="00171AA6" w:rsidP="00FE31EB">
      <w:pPr>
        <w:pStyle w:val="ListParagraph"/>
        <w:numPr>
          <w:ilvl w:val="0"/>
          <w:numId w:val="25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2540B">
        <w:rPr>
          <w:rFonts w:ascii="Times New Roman" w:hAnsi="Times New Roman" w:cs="Times New Roman"/>
          <w:sz w:val="28"/>
          <w:szCs w:val="28"/>
          <w:lang w:eastAsia="ru-RU"/>
        </w:rPr>
        <w:t>Составление плана работы.</w:t>
      </w:r>
    </w:p>
    <w:p w:rsidR="00171AA6" w:rsidRDefault="00171AA6" w:rsidP="00FE31EB">
      <w:pPr>
        <w:pStyle w:val="ListParagraph"/>
        <w:numPr>
          <w:ilvl w:val="0"/>
          <w:numId w:val="25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2540B">
        <w:rPr>
          <w:rFonts w:ascii="Times New Roman" w:hAnsi="Times New Roman" w:cs="Times New Roman"/>
          <w:sz w:val="28"/>
          <w:szCs w:val="28"/>
          <w:lang w:eastAsia="ru-RU"/>
        </w:rPr>
        <w:t>Анкетирование родителей на тему «Ч</w:t>
      </w:r>
      <w:r>
        <w:rPr>
          <w:rFonts w:ascii="Times New Roman" w:hAnsi="Times New Roman" w:cs="Times New Roman"/>
          <w:sz w:val="28"/>
          <w:szCs w:val="28"/>
          <w:lang w:eastAsia="ru-RU"/>
        </w:rPr>
        <w:t>то знает Ваш ребенок о сказках?</w:t>
      </w:r>
    </w:p>
    <w:p w:rsidR="00171AA6" w:rsidRPr="0002540B" w:rsidRDefault="00171AA6" w:rsidP="0002540B">
      <w:pPr>
        <w:pStyle w:val="ListParagraph"/>
        <w:numPr>
          <w:ilvl w:val="0"/>
          <w:numId w:val="25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2540B">
        <w:rPr>
          <w:rFonts w:ascii="Times New Roman" w:hAnsi="Times New Roman" w:cs="Times New Roman"/>
          <w:sz w:val="28"/>
          <w:szCs w:val="28"/>
          <w:lang w:eastAsia="ru-RU"/>
        </w:rPr>
        <w:t>Подборка консультаций для родителей (</w:t>
      </w:r>
      <w:r w:rsidRPr="0002540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«Читаем всей семьей»)</w:t>
      </w:r>
    </w:p>
    <w:p w:rsidR="00171AA6" w:rsidRPr="0002540B" w:rsidRDefault="00171AA6" w:rsidP="00FE31EB">
      <w:pPr>
        <w:pStyle w:val="ListParagraph"/>
        <w:numPr>
          <w:ilvl w:val="0"/>
          <w:numId w:val="25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2540B">
        <w:rPr>
          <w:rFonts w:ascii="Times New Roman" w:hAnsi="Times New Roman" w:cs="Times New Roman"/>
          <w:sz w:val="28"/>
          <w:szCs w:val="28"/>
          <w:lang w:eastAsia="ru-RU"/>
        </w:rPr>
        <w:t>Домашние зада</w:t>
      </w:r>
      <w:r>
        <w:rPr>
          <w:rFonts w:ascii="Times New Roman" w:hAnsi="Times New Roman" w:cs="Times New Roman"/>
          <w:sz w:val="28"/>
          <w:szCs w:val="28"/>
          <w:lang w:eastAsia="ru-RU"/>
        </w:rPr>
        <w:t>ния для выполнения с родителями («С</w:t>
      </w:r>
      <w:r w:rsidRPr="00FE31EB">
        <w:rPr>
          <w:rFonts w:ascii="Times New Roman" w:hAnsi="Times New Roman" w:cs="Times New Roman"/>
          <w:sz w:val="28"/>
          <w:szCs w:val="28"/>
          <w:lang w:eastAsia="ru-RU"/>
        </w:rPr>
        <w:t>очини свою сказку».</w:t>
      </w:r>
    </w:p>
    <w:p w:rsidR="00171AA6" w:rsidRPr="0002540B" w:rsidRDefault="00171AA6" w:rsidP="0002540B">
      <w:pPr>
        <w:shd w:val="clear" w:color="auto" w:fill="FFFFFF"/>
        <w:tabs>
          <w:tab w:val="left" w:pos="-142"/>
        </w:tabs>
        <w:spacing w:before="150" w:after="450" w:line="360" w:lineRule="auto"/>
        <w:ind w:left="360"/>
        <w:outlineLvl w:val="0"/>
        <w:rPr>
          <w:rFonts w:ascii="Times New Roman" w:hAnsi="Times New Roman" w:cs="Times New Roman"/>
          <w:b/>
          <w:bCs/>
          <w:color w:val="111111"/>
          <w:sz w:val="28"/>
          <w:szCs w:val="28"/>
          <w:shd w:val="clear" w:color="auto" w:fill="FFFFFF"/>
        </w:rPr>
      </w:pPr>
      <w:r w:rsidRPr="0002540B">
        <w:rPr>
          <w:rFonts w:ascii="Times New Roman" w:hAnsi="Times New Roman" w:cs="Times New Roman"/>
          <w:b/>
          <w:bCs/>
          <w:color w:val="111111"/>
          <w:sz w:val="28"/>
          <w:szCs w:val="28"/>
          <w:shd w:val="clear" w:color="auto" w:fill="FFFFFF"/>
        </w:rPr>
        <w:t xml:space="preserve">II этап – практический </w:t>
      </w:r>
    </w:p>
    <w:p w:rsidR="00171AA6" w:rsidRDefault="00171AA6" w:rsidP="00FE31EB">
      <w:pPr>
        <w:pStyle w:val="ListParagraph"/>
        <w:numPr>
          <w:ilvl w:val="0"/>
          <w:numId w:val="26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2540B">
        <w:rPr>
          <w:rFonts w:ascii="Times New Roman" w:hAnsi="Times New Roman" w:cs="Times New Roman"/>
          <w:sz w:val="28"/>
          <w:szCs w:val="28"/>
          <w:lang w:eastAsia="ru-RU"/>
        </w:rPr>
        <w:t>Чтение разных сказок (русск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ие народные и авторские сказки). </w:t>
      </w:r>
      <w:r w:rsidRPr="0002540B">
        <w:rPr>
          <w:rFonts w:ascii="Times New Roman" w:hAnsi="Times New Roman" w:cs="Times New Roman"/>
          <w:sz w:val="28"/>
          <w:szCs w:val="28"/>
          <w:lang w:eastAsia="ru-RU"/>
        </w:rPr>
        <w:t>Беседы п</w:t>
      </w:r>
      <w:r>
        <w:rPr>
          <w:rFonts w:ascii="Times New Roman" w:hAnsi="Times New Roman" w:cs="Times New Roman"/>
          <w:sz w:val="28"/>
          <w:szCs w:val="28"/>
          <w:lang w:eastAsia="ru-RU"/>
        </w:rPr>
        <w:t>о содержанию прочитанных сказок («Лиса и журавль», «Василиса Прекрасная», «Иван Царевич и Серый волк», «Мужик и Медведь», М.М. Зощенко «Великие путешественники», А.И. Куприн «Слон», Д.М. Мамин-Сибиряк «Серая Шейка», А.С. Пушкин «Сказка о мертвой царевне и о семи богатырях», Г.Х. Андерсен «Дюймовочка», Ш. Перро «Кот в сапогах» и пр.)</w:t>
      </w:r>
    </w:p>
    <w:p w:rsidR="00171AA6" w:rsidRDefault="00171AA6" w:rsidP="00FE31EB">
      <w:pPr>
        <w:pStyle w:val="ListParagraph"/>
        <w:numPr>
          <w:ilvl w:val="0"/>
          <w:numId w:val="26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2540B">
        <w:rPr>
          <w:rFonts w:ascii="Times New Roman" w:hAnsi="Times New Roman" w:cs="Times New Roman"/>
          <w:sz w:val="28"/>
          <w:szCs w:val="28"/>
          <w:lang w:eastAsia="ru-RU"/>
        </w:rPr>
        <w:t>Знакомство с русскими народными сказками, сказками русских и зарубежных писателей.</w:t>
      </w:r>
    </w:p>
    <w:p w:rsidR="00171AA6" w:rsidRDefault="00171AA6" w:rsidP="00FE31EB">
      <w:pPr>
        <w:pStyle w:val="ListParagraph"/>
        <w:numPr>
          <w:ilvl w:val="0"/>
          <w:numId w:val="26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2540B">
        <w:rPr>
          <w:rFonts w:ascii="Times New Roman" w:hAnsi="Times New Roman" w:cs="Times New Roman"/>
          <w:sz w:val="28"/>
          <w:szCs w:val="28"/>
          <w:lang w:eastAsia="ru-RU"/>
        </w:rPr>
        <w:t>Рассматривание репродукций художников к сказкам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(В.М. Васнецов «Царевна-лягушка», «Ковер-самолет»; В. Конашевич «Доктор Айболит» К. Чуковского и пр.)</w:t>
      </w:r>
    </w:p>
    <w:p w:rsidR="00171AA6" w:rsidRDefault="00171AA6" w:rsidP="00FE31EB">
      <w:pPr>
        <w:pStyle w:val="ListParagraph"/>
        <w:numPr>
          <w:ilvl w:val="0"/>
          <w:numId w:val="26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2540B">
        <w:rPr>
          <w:rFonts w:ascii="Times New Roman" w:hAnsi="Times New Roman" w:cs="Times New Roman"/>
          <w:sz w:val="28"/>
          <w:szCs w:val="28"/>
          <w:lang w:eastAsia="ru-RU"/>
        </w:rPr>
        <w:t>Прослушивание аудиозаписи сказок</w:t>
      </w:r>
      <w:r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171AA6" w:rsidRDefault="00171AA6" w:rsidP="00FE31EB">
      <w:pPr>
        <w:pStyle w:val="ListParagraph"/>
        <w:numPr>
          <w:ilvl w:val="0"/>
          <w:numId w:val="26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2540B">
        <w:rPr>
          <w:rFonts w:ascii="Times New Roman" w:hAnsi="Times New Roman" w:cs="Times New Roman"/>
          <w:sz w:val="28"/>
          <w:szCs w:val="28"/>
          <w:lang w:eastAsia="ru-RU"/>
        </w:rPr>
        <w:t>Дидактические игры: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02540B">
        <w:rPr>
          <w:rFonts w:ascii="Times New Roman" w:hAnsi="Times New Roman" w:cs="Times New Roman"/>
          <w:sz w:val="28"/>
          <w:szCs w:val="28"/>
          <w:lang w:eastAsia="ru-RU"/>
        </w:rPr>
        <w:t>«Узнай, из какой сказки?» «Викторина», «Собери сказку», «Кот в сапогах».</w:t>
      </w:r>
    </w:p>
    <w:p w:rsidR="00171AA6" w:rsidRDefault="00171AA6" w:rsidP="00FE31EB">
      <w:pPr>
        <w:pStyle w:val="ListParagraph"/>
        <w:numPr>
          <w:ilvl w:val="0"/>
          <w:numId w:val="26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2540B">
        <w:rPr>
          <w:rFonts w:ascii="Times New Roman" w:hAnsi="Times New Roman" w:cs="Times New Roman"/>
          <w:sz w:val="28"/>
          <w:szCs w:val="28"/>
          <w:lang w:eastAsia="ru-RU"/>
        </w:rPr>
        <w:t>Пересказы сказок (каждый по очереди, рассказывает кусочек сказки).</w:t>
      </w:r>
    </w:p>
    <w:p w:rsidR="00171AA6" w:rsidRDefault="00171AA6" w:rsidP="00FE31EB">
      <w:pPr>
        <w:pStyle w:val="ListParagraph"/>
        <w:numPr>
          <w:ilvl w:val="0"/>
          <w:numId w:val="26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2540B">
        <w:rPr>
          <w:rFonts w:ascii="Times New Roman" w:hAnsi="Times New Roman" w:cs="Times New Roman"/>
          <w:sz w:val="28"/>
          <w:szCs w:val="28"/>
          <w:lang w:eastAsia="ru-RU"/>
        </w:rPr>
        <w:t>Творческое рассказывание: «Доскажи сказку», «Придумай окончание сказки», «Назови злых и добрых героев сказок», «Узнай сказку по песенке героя».</w:t>
      </w:r>
    </w:p>
    <w:p w:rsidR="00171AA6" w:rsidRDefault="00171AA6" w:rsidP="00FE31EB">
      <w:pPr>
        <w:pStyle w:val="ListParagraph"/>
        <w:numPr>
          <w:ilvl w:val="0"/>
          <w:numId w:val="26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2540B">
        <w:rPr>
          <w:rFonts w:ascii="Times New Roman" w:hAnsi="Times New Roman" w:cs="Times New Roman"/>
          <w:sz w:val="28"/>
          <w:szCs w:val="28"/>
          <w:lang w:eastAsia="ru-RU"/>
        </w:rPr>
        <w:t>Совместно с родителями изготовление книжек «Сочини свою сказку».</w:t>
      </w:r>
    </w:p>
    <w:p w:rsidR="00171AA6" w:rsidRDefault="00171AA6" w:rsidP="0002540B">
      <w:pPr>
        <w:pStyle w:val="ListParagraph"/>
        <w:numPr>
          <w:ilvl w:val="0"/>
          <w:numId w:val="26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2540B">
        <w:rPr>
          <w:rFonts w:ascii="Times New Roman" w:hAnsi="Times New Roman" w:cs="Times New Roman"/>
          <w:sz w:val="28"/>
          <w:szCs w:val="28"/>
          <w:lang w:eastAsia="ru-RU"/>
        </w:rPr>
        <w:t xml:space="preserve">Показ сказок используя настольный и магнитный театр: «Волк и </w:t>
      </w:r>
      <w:r>
        <w:rPr>
          <w:rFonts w:ascii="Times New Roman" w:hAnsi="Times New Roman" w:cs="Times New Roman"/>
          <w:sz w:val="28"/>
          <w:szCs w:val="28"/>
          <w:lang w:eastAsia="ru-RU"/>
        </w:rPr>
        <w:t>семеро козлят», «Три поросенка», «Три медведя».</w:t>
      </w:r>
    </w:p>
    <w:p w:rsidR="00171AA6" w:rsidRDefault="00171AA6" w:rsidP="0002540B">
      <w:pPr>
        <w:pStyle w:val="ListParagraph"/>
        <w:numPr>
          <w:ilvl w:val="0"/>
          <w:numId w:val="26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2540B">
        <w:rPr>
          <w:rFonts w:ascii="Times New Roman" w:hAnsi="Times New Roman" w:cs="Times New Roman"/>
          <w:sz w:val="28"/>
          <w:szCs w:val="28"/>
          <w:lang w:eastAsia="ru-RU"/>
        </w:rPr>
        <w:t>Драматиз</w:t>
      </w:r>
      <w:r>
        <w:rPr>
          <w:rFonts w:ascii="Times New Roman" w:hAnsi="Times New Roman" w:cs="Times New Roman"/>
          <w:sz w:val="28"/>
          <w:szCs w:val="28"/>
          <w:lang w:eastAsia="ru-RU"/>
        </w:rPr>
        <w:t>ация сказки «Крылатый, мохнатый да масленый»</w:t>
      </w:r>
    </w:p>
    <w:p w:rsidR="00171AA6" w:rsidRDefault="00171AA6" w:rsidP="00FE31EB">
      <w:pPr>
        <w:pStyle w:val="ListParagraph"/>
        <w:numPr>
          <w:ilvl w:val="0"/>
          <w:numId w:val="26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Рисование на тему русских народных и авторских сказок.</w:t>
      </w:r>
    </w:p>
    <w:p w:rsidR="00171AA6" w:rsidRPr="0002540B" w:rsidRDefault="00171AA6" w:rsidP="00FE31EB">
      <w:pPr>
        <w:pStyle w:val="ListParagraph"/>
        <w:numPr>
          <w:ilvl w:val="0"/>
          <w:numId w:val="26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2540B">
        <w:rPr>
          <w:rFonts w:ascii="Times New Roman" w:hAnsi="Times New Roman" w:cs="Times New Roman"/>
          <w:sz w:val="28"/>
          <w:szCs w:val="28"/>
          <w:lang w:eastAsia="ru-RU"/>
        </w:rPr>
        <w:t>Леп</w:t>
      </w:r>
      <w:r>
        <w:rPr>
          <w:rFonts w:ascii="Times New Roman" w:hAnsi="Times New Roman" w:cs="Times New Roman"/>
          <w:sz w:val="28"/>
          <w:szCs w:val="28"/>
          <w:lang w:eastAsia="ru-RU"/>
        </w:rPr>
        <w:t>ка из пластилина «Герои сказок» («Золотой ключик, или Буратино» А. Толстого, «Царевна-лягушка»)</w:t>
      </w:r>
    </w:p>
    <w:p w:rsidR="00171AA6" w:rsidRDefault="00171AA6" w:rsidP="00FE31EB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64E3E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III</w:t>
      </w:r>
      <w:r>
        <w:rPr>
          <w:rFonts w:ascii="Times New Roman" w:hAnsi="Times New Roman" w:cs="Times New Roman"/>
          <w:b/>
          <w:bCs/>
          <w:color w:val="111111"/>
          <w:sz w:val="28"/>
          <w:szCs w:val="28"/>
          <w:shd w:val="clear" w:color="auto" w:fill="FFFFFF"/>
        </w:rPr>
        <w:t xml:space="preserve"> этап –заключительный</w:t>
      </w:r>
      <w:r w:rsidRPr="00FE31E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171AA6" w:rsidRPr="00FE31EB" w:rsidRDefault="00171AA6" w:rsidP="00FE31EB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E31EB">
        <w:rPr>
          <w:rFonts w:ascii="Times New Roman" w:hAnsi="Times New Roman" w:cs="Times New Roman"/>
          <w:sz w:val="28"/>
          <w:szCs w:val="28"/>
          <w:lang w:eastAsia="ru-RU"/>
        </w:rPr>
        <w:t>Викторина «Как мы знаем сказки».</w:t>
      </w:r>
    </w:p>
    <w:p w:rsidR="00171AA6" w:rsidRPr="00FE31EB" w:rsidRDefault="00171AA6" w:rsidP="00FE31E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71AA6" w:rsidRDefault="00171AA6" w:rsidP="00550EA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71AA6" w:rsidRDefault="00171AA6" w:rsidP="00550EA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71AA6" w:rsidRDefault="00171AA6" w:rsidP="00550EA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71AA6" w:rsidRDefault="00171AA6" w:rsidP="00550EA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71AA6" w:rsidRDefault="00171AA6" w:rsidP="00550EA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71AA6" w:rsidRDefault="00171AA6" w:rsidP="00550EA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71AA6" w:rsidRDefault="00171AA6" w:rsidP="00550EA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71AA6" w:rsidRDefault="00171AA6" w:rsidP="00550EA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71AA6" w:rsidRDefault="00171AA6" w:rsidP="00550EA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71AA6" w:rsidRDefault="00171AA6" w:rsidP="00550EA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71AA6" w:rsidRDefault="00171AA6" w:rsidP="00550EA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71AA6" w:rsidRDefault="00171AA6" w:rsidP="00550EA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71AA6" w:rsidRDefault="00171AA6" w:rsidP="00550EA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71AA6" w:rsidRDefault="00171AA6" w:rsidP="00550EA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71AA6" w:rsidRDefault="00171AA6" w:rsidP="00550EA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50EA1">
        <w:rPr>
          <w:rFonts w:ascii="Times New Roman" w:hAnsi="Times New Roman" w:cs="Times New Roman"/>
          <w:b/>
          <w:bCs/>
          <w:sz w:val="28"/>
          <w:szCs w:val="28"/>
        </w:rPr>
        <w:t>Приложение 1</w:t>
      </w:r>
    </w:p>
    <w:p w:rsidR="00171AA6" w:rsidRPr="00550EA1" w:rsidRDefault="00171AA6" w:rsidP="00550EA1">
      <w:pPr>
        <w:shd w:val="clear" w:color="auto" w:fill="FFFFFF"/>
        <w:spacing w:after="0" w:line="240" w:lineRule="auto"/>
        <w:jc w:val="center"/>
        <w:rPr>
          <w:rFonts w:ascii="Arial" w:hAnsi="Arial" w:cs="Arial"/>
          <w:color w:val="000000"/>
          <w:sz w:val="28"/>
          <w:szCs w:val="28"/>
          <w:lang w:eastAsia="ru-RU"/>
        </w:rPr>
      </w:pPr>
      <w:r w:rsidRPr="00550EA1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Анкета для родителей</w:t>
      </w:r>
    </w:p>
    <w:p w:rsidR="00171AA6" w:rsidRDefault="00171AA6" w:rsidP="00550EA1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</w:p>
    <w:p w:rsidR="00171AA6" w:rsidRPr="00550EA1" w:rsidRDefault="00171AA6" w:rsidP="00550EA1">
      <w:pPr>
        <w:shd w:val="clear" w:color="auto" w:fill="FFFFFF"/>
        <w:spacing w:after="0" w:line="240" w:lineRule="auto"/>
        <w:jc w:val="center"/>
        <w:rPr>
          <w:rFonts w:ascii="Arial" w:hAnsi="Arial" w:cs="Arial"/>
          <w:color w:val="000000"/>
          <w:sz w:val="28"/>
          <w:szCs w:val="28"/>
          <w:lang w:eastAsia="ru-RU"/>
        </w:rPr>
      </w:pPr>
      <w:r w:rsidRPr="00550EA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Уважаемые родители!</w:t>
      </w:r>
    </w:p>
    <w:p w:rsidR="00171AA6" w:rsidRPr="00550EA1" w:rsidRDefault="00171AA6" w:rsidP="00F309EC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171AA6" w:rsidRPr="00550EA1" w:rsidRDefault="00171AA6" w:rsidP="00550EA1">
      <w:pPr>
        <w:shd w:val="clear" w:color="auto" w:fill="FFFFFF"/>
        <w:spacing w:after="0" w:line="240" w:lineRule="auto"/>
        <w:rPr>
          <w:rFonts w:ascii="Arial" w:hAnsi="Arial" w:cs="Arial"/>
          <w:color w:val="000000"/>
          <w:sz w:val="28"/>
          <w:szCs w:val="28"/>
          <w:lang w:eastAsia="ru-RU"/>
        </w:rPr>
      </w:pPr>
      <w:r w:rsidRPr="00550EA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Ответьте, пожалуйста, на вопросы данной анкеты. Ваше мнение для нас очень важно.</w:t>
      </w:r>
    </w:p>
    <w:p w:rsidR="00171AA6" w:rsidRPr="00550EA1" w:rsidRDefault="00171AA6" w:rsidP="00550EA1">
      <w:pPr>
        <w:numPr>
          <w:ilvl w:val="0"/>
          <w:numId w:val="1"/>
        </w:numPr>
        <w:shd w:val="clear" w:color="auto" w:fill="FFFFFF"/>
        <w:spacing w:after="0" w:line="240" w:lineRule="auto"/>
        <w:ind w:left="284"/>
        <w:rPr>
          <w:rFonts w:ascii="Arial" w:hAnsi="Arial" w:cs="Arial"/>
          <w:color w:val="000000"/>
          <w:sz w:val="28"/>
          <w:szCs w:val="28"/>
          <w:lang w:eastAsia="ru-RU"/>
        </w:rPr>
      </w:pPr>
      <w:r w:rsidRPr="00550EA1"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  <w:t>Нравится ли Вашему ребенку чтение? Внимательно ли он слушает, когда Вы ему читаете</w:t>
      </w:r>
    </w:p>
    <w:p w:rsidR="00171AA6" w:rsidRPr="00550EA1" w:rsidRDefault="00171AA6" w:rsidP="00550EA1">
      <w:pPr>
        <w:numPr>
          <w:ilvl w:val="0"/>
          <w:numId w:val="2"/>
        </w:numPr>
        <w:shd w:val="clear" w:color="auto" w:fill="FFFFFF"/>
        <w:spacing w:after="0" w:line="240" w:lineRule="auto"/>
        <w:ind w:left="1080"/>
        <w:rPr>
          <w:rFonts w:ascii="Arial" w:hAnsi="Arial" w:cs="Arial"/>
          <w:color w:val="000000"/>
          <w:sz w:val="28"/>
          <w:szCs w:val="28"/>
          <w:lang w:eastAsia="ru-RU"/>
        </w:rPr>
      </w:pPr>
      <w:r w:rsidRPr="00550EA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да;</w:t>
      </w:r>
    </w:p>
    <w:p w:rsidR="00171AA6" w:rsidRPr="00550EA1" w:rsidRDefault="00171AA6" w:rsidP="00550EA1">
      <w:pPr>
        <w:numPr>
          <w:ilvl w:val="0"/>
          <w:numId w:val="2"/>
        </w:numPr>
        <w:shd w:val="clear" w:color="auto" w:fill="FFFFFF"/>
        <w:spacing w:after="0" w:line="240" w:lineRule="auto"/>
        <w:ind w:left="1080"/>
        <w:rPr>
          <w:rFonts w:ascii="Arial" w:hAnsi="Arial" w:cs="Arial"/>
          <w:color w:val="000000"/>
          <w:sz w:val="28"/>
          <w:szCs w:val="28"/>
          <w:lang w:eastAsia="ru-RU"/>
        </w:rPr>
      </w:pPr>
      <w:r w:rsidRPr="00550EA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нет;</w:t>
      </w:r>
    </w:p>
    <w:p w:rsidR="00171AA6" w:rsidRPr="00550EA1" w:rsidRDefault="00171AA6" w:rsidP="00550EA1">
      <w:pPr>
        <w:numPr>
          <w:ilvl w:val="0"/>
          <w:numId w:val="2"/>
        </w:numPr>
        <w:shd w:val="clear" w:color="auto" w:fill="FFFFFF"/>
        <w:spacing w:after="0" w:line="240" w:lineRule="auto"/>
        <w:ind w:left="1080"/>
        <w:rPr>
          <w:rFonts w:ascii="Arial" w:hAnsi="Arial" w:cs="Arial"/>
          <w:color w:val="000000"/>
          <w:sz w:val="28"/>
          <w:szCs w:val="28"/>
          <w:lang w:eastAsia="ru-RU"/>
        </w:rPr>
      </w:pPr>
      <w:r w:rsidRPr="00550EA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иногда</w:t>
      </w:r>
    </w:p>
    <w:p w:rsidR="00171AA6" w:rsidRPr="00550EA1" w:rsidRDefault="00171AA6" w:rsidP="00550EA1">
      <w:pPr>
        <w:shd w:val="clear" w:color="auto" w:fill="FFFFFF"/>
        <w:spacing w:after="0" w:line="240" w:lineRule="auto"/>
        <w:rPr>
          <w:rFonts w:ascii="Arial" w:hAnsi="Arial" w:cs="Arial"/>
          <w:color w:val="000000"/>
          <w:sz w:val="28"/>
          <w:szCs w:val="28"/>
          <w:lang w:eastAsia="ru-RU"/>
        </w:rPr>
      </w:pPr>
      <w:r w:rsidRPr="00550EA1"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  <w:t>2. Считаете ли Вы книгу хорошим подарком для ребенка?</w:t>
      </w:r>
    </w:p>
    <w:p w:rsidR="00171AA6" w:rsidRPr="00550EA1" w:rsidRDefault="00171AA6" w:rsidP="00550EA1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Arial" w:hAnsi="Arial" w:cs="Arial"/>
          <w:color w:val="000000"/>
          <w:sz w:val="28"/>
          <w:szCs w:val="28"/>
          <w:lang w:eastAsia="ru-RU"/>
        </w:rPr>
      </w:pPr>
      <w:r w:rsidRPr="00550EA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да;</w:t>
      </w:r>
    </w:p>
    <w:p w:rsidR="00171AA6" w:rsidRPr="00550EA1" w:rsidRDefault="00171AA6" w:rsidP="00550EA1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Arial" w:hAnsi="Arial" w:cs="Arial"/>
          <w:color w:val="000000"/>
          <w:sz w:val="28"/>
          <w:szCs w:val="28"/>
          <w:lang w:eastAsia="ru-RU"/>
        </w:rPr>
      </w:pPr>
      <w:r w:rsidRPr="00550EA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нет;</w:t>
      </w:r>
    </w:p>
    <w:p w:rsidR="00171AA6" w:rsidRPr="00550EA1" w:rsidRDefault="00171AA6" w:rsidP="00550EA1">
      <w:pPr>
        <w:shd w:val="clear" w:color="auto" w:fill="FFFFFF"/>
        <w:spacing w:after="0" w:line="240" w:lineRule="auto"/>
        <w:rPr>
          <w:rFonts w:ascii="Arial" w:hAnsi="Arial" w:cs="Arial"/>
          <w:color w:val="000000"/>
          <w:sz w:val="28"/>
          <w:szCs w:val="28"/>
          <w:lang w:eastAsia="ru-RU"/>
        </w:rPr>
      </w:pPr>
      <w:r w:rsidRPr="00550EA1"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  <w:t>3. Учитываете ли Вы возрас</w:t>
      </w:r>
      <w:r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т ребенка </w:t>
      </w:r>
      <w:r w:rsidRPr="00550EA1"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при покупке </w:t>
      </w:r>
      <w:r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  <w:t>книги со сказками</w:t>
      </w:r>
      <w:r w:rsidRPr="00550EA1"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  <w:t>?</w:t>
      </w:r>
    </w:p>
    <w:p w:rsidR="00171AA6" w:rsidRPr="00550EA1" w:rsidRDefault="00171AA6" w:rsidP="00550EA1">
      <w:pPr>
        <w:numPr>
          <w:ilvl w:val="0"/>
          <w:numId w:val="4"/>
        </w:numPr>
        <w:shd w:val="clear" w:color="auto" w:fill="FFFFFF"/>
        <w:spacing w:after="0" w:line="240" w:lineRule="auto"/>
        <w:rPr>
          <w:rFonts w:ascii="Arial" w:hAnsi="Arial" w:cs="Arial"/>
          <w:color w:val="000000"/>
          <w:sz w:val="28"/>
          <w:szCs w:val="28"/>
          <w:lang w:eastAsia="ru-RU"/>
        </w:rPr>
      </w:pPr>
      <w:r w:rsidRPr="00550EA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да;</w:t>
      </w:r>
    </w:p>
    <w:p w:rsidR="00171AA6" w:rsidRPr="00550EA1" w:rsidRDefault="00171AA6" w:rsidP="00550EA1">
      <w:pPr>
        <w:numPr>
          <w:ilvl w:val="0"/>
          <w:numId w:val="4"/>
        </w:numPr>
        <w:shd w:val="clear" w:color="auto" w:fill="FFFFFF"/>
        <w:spacing w:after="0" w:line="240" w:lineRule="auto"/>
        <w:rPr>
          <w:rFonts w:ascii="Arial" w:hAnsi="Arial" w:cs="Arial"/>
          <w:color w:val="000000"/>
          <w:sz w:val="28"/>
          <w:szCs w:val="28"/>
          <w:lang w:eastAsia="ru-RU"/>
        </w:rPr>
      </w:pPr>
      <w:r w:rsidRPr="00550EA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нет;</w:t>
      </w:r>
    </w:p>
    <w:p w:rsidR="00171AA6" w:rsidRPr="00550EA1" w:rsidRDefault="00171AA6" w:rsidP="00550EA1">
      <w:pPr>
        <w:shd w:val="clear" w:color="auto" w:fill="FFFFFF"/>
        <w:spacing w:after="0" w:line="240" w:lineRule="auto"/>
        <w:rPr>
          <w:rFonts w:ascii="Arial" w:hAnsi="Arial" w:cs="Arial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4.</w:t>
      </w:r>
      <w:r w:rsidRPr="00550EA1"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  <w:t>Есть ли у вас дома библиотека, и что она собой представляет?</w:t>
      </w:r>
    </w:p>
    <w:p w:rsidR="00171AA6" w:rsidRPr="00550EA1" w:rsidRDefault="00171AA6" w:rsidP="00550EA1">
      <w:pPr>
        <w:numPr>
          <w:ilvl w:val="0"/>
          <w:numId w:val="5"/>
        </w:numPr>
        <w:shd w:val="clear" w:color="auto" w:fill="FFFFFF"/>
        <w:spacing w:after="0" w:line="240" w:lineRule="auto"/>
        <w:rPr>
          <w:rFonts w:ascii="Arial" w:hAnsi="Arial" w:cs="Arial"/>
          <w:color w:val="000000"/>
          <w:sz w:val="28"/>
          <w:szCs w:val="28"/>
          <w:lang w:eastAsia="ru-RU"/>
        </w:rPr>
      </w:pPr>
      <w:r w:rsidRPr="00550EA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несколько книжных полок;</w:t>
      </w:r>
    </w:p>
    <w:p w:rsidR="00171AA6" w:rsidRPr="00550EA1" w:rsidRDefault="00171AA6" w:rsidP="00550EA1">
      <w:pPr>
        <w:numPr>
          <w:ilvl w:val="0"/>
          <w:numId w:val="5"/>
        </w:numPr>
        <w:shd w:val="clear" w:color="auto" w:fill="FFFFFF"/>
        <w:spacing w:after="0" w:line="240" w:lineRule="auto"/>
        <w:rPr>
          <w:rFonts w:ascii="Arial" w:hAnsi="Arial" w:cs="Arial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книжный шкаф;</w:t>
      </w:r>
    </w:p>
    <w:p w:rsidR="00171AA6" w:rsidRPr="00550EA1" w:rsidRDefault="00171AA6" w:rsidP="00550EA1">
      <w:pPr>
        <w:numPr>
          <w:ilvl w:val="0"/>
          <w:numId w:val="5"/>
        </w:numPr>
        <w:shd w:val="clear" w:color="auto" w:fill="FFFFFF"/>
        <w:spacing w:after="0" w:line="240" w:lineRule="auto"/>
        <w:rPr>
          <w:rFonts w:ascii="Arial" w:hAnsi="Arial" w:cs="Arial"/>
          <w:color w:val="000000"/>
          <w:sz w:val="28"/>
          <w:szCs w:val="28"/>
          <w:lang w:eastAsia="ru-RU"/>
        </w:rPr>
      </w:pPr>
      <w:r w:rsidRPr="00550EA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стеллажи с книгами;</w:t>
      </w:r>
    </w:p>
    <w:p w:rsidR="00171AA6" w:rsidRPr="00550EA1" w:rsidRDefault="00171AA6" w:rsidP="00550EA1">
      <w:pPr>
        <w:numPr>
          <w:ilvl w:val="0"/>
          <w:numId w:val="5"/>
        </w:numPr>
        <w:shd w:val="clear" w:color="auto" w:fill="FFFFFF"/>
        <w:spacing w:after="0" w:line="240" w:lineRule="auto"/>
        <w:rPr>
          <w:rFonts w:ascii="Arial" w:hAnsi="Arial" w:cs="Arial"/>
          <w:color w:val="000000"/>
          <w:sz w:val="28"/>
          <w:szCs w:val="28"/>
          <w:lang w:eastAsia="ru-RU"/>
        </w:rPr>
      </w:pPr>
      <w:r w:rsidRPr="00550EA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другое</w:t>
      </w:r>
    </w:p>
    <w:p w:rsidR="00171AA6" w:rsidRPr="00550EA1" w:rsidRDefault="00171AA6" w:rsidP="00550EA1">
      <w:pPr>
        <w:shd w:val="clear" w:color="auto" w:fill="FFFFFF"/>
        <w:spacing w:after="0" w:line="240" w:lineRule="auto"/>
        <w:rPr>
          <w:rFonts w:ascii="Arial" w:hAnsi="Arial" w:cs="Arial"/>
          <w:color w:val="000000"/>
          <w:sz w:val="28"/>
          <w:szCs w:val="28"/>
          <w:lang w:eastAsia="ru-RU"/>
        </w:rPr>
      </w:pPr>
      <w:r w:rsidRPr="00550EA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2</w:t>
      </w:r>
      <w:r w:rsidRPr="00550EA1"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  <w:t>. Есть ли у вашего ребенка своя книжная полка или уголок с книгами?</w:t>
      </w:r>
    </w:p>
    <w:p w:rsidR="00171AA6" w:rsidRPr="00550EA1" w:rsidRDefault="00171AA6" w:rsidP="00550EA1">
      <w:pPr>
        <w:numPr>
          <w:ilvl w:val="0"/>
          <w:numId w:val="6"/>
        </w:numPr>
        <w:shd w:val="clear" w:color="auto" w:fill="FFFFFF"/>
        <w:spacing w:after="0" w:line="240" w:lineRule="auto"/>
        <w:rPr>
          <w:rFonts w:ascii="Arial" w:hAnsi="Arial" w:cs="Arial"/>
          <w:color w:val="000000"/>
          <w:sz w:val="28"/>
          <w:szCs w:val="28"/>
          <w:lang w:eastAsia="ru-RU"/>
        </w:rPr>
      </w:pPr>
      <w:r w:rsidRPr="00550EA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да;</w:t>
      </w:r>
    </w:p>
    <w:p w:rsidR="00171AA6" w:rsidRPr="00550EA1" w:rsidRDefault="00171AA6" w:rsidP="00550EA1">
      <w:pPr>
        <w:numPr>
          <w:ilvl w:val="0"/>
          <w:numId w:val="6"/>
        </w:numPr>
        <w:shd w:val="clear" w:color="auto" w:fill="FFFFFF"/>
        <w:spacing w:after="0" w:line="240" w:lineRule="auto"/>
        <w:rPr>
          <w:rFonts w:ascii="Arial" w:hAnsi="Arial" w:cs="Arial"/>
          <w:color w:val="000000"/>
          <w:sz w:val="28"/>
          <w:szCs w:val="28"/>
          <w:lang w:eastAsia="ru-RU"/>
        </w:rPr>
      </w:pPr>
      <w:r w:rsidRPr="00550EA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нет;</w:t>
      </w:r>
    </w:p>
    <w:p w:rsidR="00171AA6" w:rsidRPr="00550EA1" w:rsidRDefault="00171AA6" w:rsidP="00550EA1">
      <w:pPr>
        <w:shd w:val="clear" w:color="auto" w:fill="FFFFFF"/>
        <w:spacing w:after="0" w:line="240" w:lineRule="auto"/>
        <w:rPr>
          <w:rFonts w:ascii="Arial" w:hAnsi="Arial" w:cs="Arial"/>
          <w:color w:val="000000"/>
          <w:sz w:val="28"/>
          <w:szCs w:val="28"/>
          <w:lang w:eastAsia="ru-RU"/>
        </w:rPr>
      </w:pPr>
      <w:r w:rsidRPr="00550EA1"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  <w:t>3. Ч</w:t>
      </w:r>
      <w:r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  <w:t>асто ли вы читаете ребенку сказки</w:t>
      </w:r>
      <w:r w:rsidRPr="00550EA1"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  <w:t>?</w:t>
      </w:r>
    </w:p>
    <w:p w:rsidR="00171AA6" w:rsidRPr="00550EA1" w:rsidRDefault="00171AA6" w:rsidP="00550EA1">
      <w:pPr>
        <w:numPr>
          <w:ilvl w:val="0"/>
          <w:numId w:val="7"/>
        </w:numPr>
        <w:shd w:val="clear" w:color="auto" w:fill="FFFFFF"/>
        <w:spacing w:after="0" w:line="240" w:lineRule="auto"/>
        <w:rPr>
          <w:rFonts w:ascii="Arial" w:hAnsi="Arial" w:cs="Arial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каждый день;</w:t>
      </w:r>
    </w:p>
    <w:p w:rsidR="00171AA6" w:rsidRPr="00550EA1" w:rsidRDefault="00171AA6" w:rsidP="00550EA1">
      <w:pPr>
        <w:numPr>
          <w:ilvl w:val="0"/>
          <w:numId w:val="7"/>
        </w:numPr>
        <w:shd w:val="clear" w:color="auto" w:fill="FFFFFF"/>
        <w:spacing w:after="0" w:line="240" w:lineRule="auto"/>
        <w:rPr>
          <w:rFonts w:ascii="Arial" w:hAnsi="Arial" w:cs="Arial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каждый вечер перед сном;</w:t>
      </w:r>
    </w:p>
    <w:p w:rsidR="00171AA6" w:rsidRPr="00550EA1" w:rsidRDefault="00171AA6" w:rsidP="00550EA1">
      <w:pPr>
        <w:numPr>
          <w:ilvl w:val="0"/>
          <w:numId w:val="7"/>
        </w:numPr>
        <w:shd w:val="clear" w:color="auto" w:fill="FFFFFF"/>
        <w:spacing w:after="0" w:line="240" w:lineRule="auto"/>
        <w:rPr>
          <w:rFonts w:ascii="Arial" w:hAnsi="Arial" w:cs="Arial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когда попросит;</w:t>
      </w:r>
    </w:p>
    <w:p w:rsidR="00171AA6" w:rsidRPr="00550EA1" w:rsidRDefault="00171AA6" w:rsidP="00550EA1">
      <w:pPr>
        <w:numPr>
          <w:ilvl w:val="0"/>
          <w:numId w:val="7"/>
        </w:numPr>
        <w:shd w:val="clear" w:color="auto" w:fill="FFFFFF"/>
        <w:spacing w:after="0" w:line="240" w:lineRule="auto"/>
        <w:rPr>
          <w:rFonts w:ascii="Arial" w:hAnsi="Arial" w:cs="Arial"/>
          <w:color w:val="000000"/>
          <w:sz w:val="28"/>
          <w:szCs w:val="28"/>
          <w:lang w:eastAsia="ru-RU"/>
        </w:rPr>
      </w:pPr>
      <w:r w:rsidRPr="00550EA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иногда.</w:t>
      </w:r>
    </w:p>
    <w:p w:rsidR="00171AA6" w:rsidRPr="00550EA1" w:rsidRDefault="00171AA6" w:rsidP="00550EA1">
      <w:pPr>
        <w:shd w:val="clear" w:color="auto" w:fill="FFFFFF"/>
        <w:spacing w:after="0" w:line="240" w:lineRule="auto"/>
        <w:rPr>
          <w:rFonts w:ascii="Arial" w:hAnsi="Arial" w:cs="Arial"/>
          <w:color w:val="000000"/>
          <w:sz w:val="28"/>
          <w:szCs w:val="28"/>
          <w:lang w:eastAsia="ru-RU"/>
        </w:rPr>
      </w:pPr>
      <w:r w:rsidRPr="00550EA1"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  <w:t>4. Назовите,</w:t>
      </w:r>
      <w:r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пожалуйста, самые любимые сказки</w:t>
      </w:r>
      <w:r w:rsidRPr="00550EA1"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вашего ребенка</w:t>
      </w:r>
      <w:r w:rsidRPr="00550EA1"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  <w:t>__________________________________________________________________________________________________________________________________________________________</w:t>
      </w:r>
    </w:p>
    <w:p w:rsidR="00171AA6" w:rsidRPr="00550EA1" w:rsidRDefault="00171AA6" w:rsidP="00550EA1">
      <w:pPr>
        <w:shd w:val="clear" w:color="auto" w:fill="FFFFFF"/>
        <w:spacing w:after="0" w:line="240" w:lineRule="auto"/>
        <w:rPr>
          <w:rFonts w:ascii="Arial" w:hAnsi="Arial" w:cs="Arial"/>
          <w:color w:val="000000"/>
          <w:sz w:val="28"/>
          <w:szCs w:val="28"/>
          <w:lang w:eastAsia="ru-RU"/>
        </w:rPr>
      </w:pPr>
      <w:r w:rsidRPr="00550EA1"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  <w:t>5. Назовите, пожалуйста, несколько недавно прочи</w:t>
      </w:r>
      <w:r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  <w:t>танных вами ребенку сказок</w:t>
      </w:r>
      <w:r w:rsidRPr="00550EA1"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  <w:t>:</w:t>
      </w:r>
      <w:r w:rsidRPr="00550EA1"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  <w:t>__________________________________________________________________________________________________________________________________________________________</w:t>
      </w:r>
    </w:p>
    <w:p w:rsidR="00171AA6" w:rsidRPr="00550EA1" w:rsidRDefault="00171AA6" w:rsidP="00550EA1">
      <w:pPr>
        <w:shd w:val="clear" w:color="auto" w:fill="FFFFFF"/>
        <w:spacing w:after="0" w:line="240" w:lineRule="auto"/>
        <w:rPr>
          <w:rFonts w:ascii="Arial" w:hAnsi="Arial" w:cs="Arial"/>
          <w:color w:val="000000"/>
          <w:sz w:val="28"/>
          <w:szCs w:val="28"/>
          <w:lang w:eastAsia="ru-RU"/>
        </w:rPr>
      </w:pPr>
      <w:r w:rsidRPr="00550EA1"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  <w:t>6. Беседуете ли вы с ребенком о прочитанном, оцениваете ли поступки героев?</w:t>
      </w:r>
    </w:p>
    <w:p w:rsidR="00171AA6" w:rsidRPr="00550EA1" w:rsidRDefault="00171AA6" w:rsidP="00550EA1">
      <w:pPr>
        <w:numPr>
          <w:ilvl w:val="0"/>
          <w:numId w:val="8"/>
        </w:numPr>
        <w:shd w:val="clear" w:color="auto" w:fill="FFFFFF"/>
        <w:spacing w:after="0" w:line="240" w:lineRule="auto"/>
        <w:rPr>
          <w:rFonts w:ascii="Arial" w:hAnsi="Arial" w:cs="Arial"/>
          <w:color w:val="000000"/>
          <w:sz w:val="28"/>
          <w:szCs w:val="28"/>
          <w:lang w:eastAsia="ru-RU"/>
        </w:rPr>
      </w:pPr>
      <w:r w:rsidRPr="00550EA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да;</w:t>
      </w:r>
    </w:p>
    <w:p w:rsidR="00171AA6" w:rsidRPr="00550EA1" w:rsidRDefault="00171AA6" w:rsidP="00550EA1">
      <w:pPr>
        <w:numPr>
          <w:ilvl w:val="0"/>
          <w:numId w:val="8"/>
        </w:numPr>
        <w:shd w:val="clear" w:color="auto" w:fill="FFFFFF"/>
        <w:spacing w:after="0" w:line="240" w:lineRule="auto"/>
        <w:rPr>
          <w:rFonts w:ascii="Arial" w:hAnsi="Arial" w:cs="Arial"/>
          <w:color w:val="000000"/>
          <w:sz w:val="28"/>
          <w:szCs w:val="28"/>
          <w:lang w:eastAsia="ru-RU"/>
        </w:rPr>
      </w:pPr>
      <w:r w:rsidRPr="00550EA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нет;</w:t>
      </w:r>
    </w:p>
    <w:p w:rsidR="00171AA6" w:rsidRPr="00550EA1" w:rsidRDefault="00171AA6" w:rsidP="00550EA1">
      <w:pPr>
        <w:numPr>
          <w:ilvl w:val="0"/>
          <w:numId w:val="8"/>
        </w:numPr>
        <w:shd w:val="clear" w:color="auto" w:fill="FFFFFF"/>
        <w:spacing w:after="0" w:line="240" w:lineRule="auto"/>
        <w:rPr>
          <w:rFonts w:ascii="Arial" w:hAnsi="Arial" w:cs="Arial"/>
          <w:color w:val="000000"/>
          <w:sz w:val="28"/>
          <w:szCs w:val="28"/>
          <w:lang w:eastAsia="ru-RU"/>
        </w:rPr>
      </w:pPr>
      <w:r w:rsidRPr="00550EA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иногда;</w:t>
      </w:r>
    </w:p>
    <w:p w:rsidR="00171AA6" w:rsidRPr="00550EA1" w:rsidRDefault="00171AA6" w:rsidP="00550EA1">
      <w:pPr>
        <w:shd w:val="clear" w:color="auto" w:fill="FFFFFF"/>
        <w:spacing w:after="0" w:line="240" w:lineRule="auto"/>
        <w:rPr>
          <w:rFonts w:ascii="Arial" w:hAnsi="Arial" w:cs="Arial"/>
          <w:color w:val="000000"/>
          <w:sz w:val="28"/>
          <w:szCs w:val="28"/>
          <w:lang w:eastAsia="ru-RU"/>
        </w:rPr>
      </w:pPr>
      <w:r w:rsidRPr="00550EA1"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  <w:t>7. Может ли ваш ребенок назвать недавно прочитанные с вами книги?</w:t>
      </w:r>
    </w:p>
    <w:p w:rsidR="00171AA6" w:rsidRPr="00550EA1" w:rsidRDefault="00171AA6" w:rsidP="00550EA1">
      <w:pPr>
        <w:numPr>
          <w:ilvl w:val="0"/>
          <w:numId w:val="9"/>
        </w:numPr>
        <w:shd w:val="clear" w:color="auto" w:fill="FFFFFF"/>
        <w:spacing w:after="0" w:line="240" w:lineRule="auto"/>
        <w:rPr>
          <w:rFonts w:ascii="Arial" w:hAnsi="Arial" w:cs="Arial"/>
          <w:color w:val="000000"/>
          <w:sz w:val="28"/>
          <w:szCs w:val="28"/>
          <w:lang w:eastAsia="ru-RU"/>
        </w:rPr>
      </w:pPr>
      <w:r w:rsidRPr="00550EA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да;</w:t>
      </w:r>
    </w:p>
    <w:p w:rsidR="00171AA6" w:rsidRPr="00550EA1" w:rsidRDefault="00171AA6" w:rsidP="00550EA1">
      <w:pPr>
        <w:numPr>
          <w:ilvl w:val="0"/>
          <w:numId w:val="9"/>
        </w:numPr>
        <w:shd w:val="clear" w:color="auto" w:fill="FFFFFF"/>
        <w:spacing w:after="0" w:line="240" w:lineRule="auto"/>
        <w:rPr>
          <w:rFonts w:ascii="Arial" w:hAnsi="Arial" w:cs="Arial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нет</w:t>
      </w:r>
    </w:p>
    <w:p w:rsidR="00171AA6" w:rsidRPr="00550EA1" w:rsidRDefault="00171AA6" w:rsidP="00550EA1">
      <w:pPr>
        <w:numPr>
          <w:ilvl w:val="0"/>
          <w:numId w:val="9"/>
        </w:numPr>
        <w:shd w:val="clear" w:color="auto" w:fill="FFFFFF"/>
        <w:spacing w:after="0" w:line="240" w:lineRule="auto"/>
        <w:rPr>
          <w:rFonts w:ascii="Arial" w:hAnsi="Arial" w:cs="Arial"/>
          <w:color w:val="000000"/>
          <w:sz w:val="28"/>
          <w:szCs w:val="28"/>
          <w:lang w:eastAsia="ru-RU"/>
        </w:rPr>
      </w:pPr>
      <w:r w:rsidRPr="00550EA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не знаю;</w:t>
      </w:r>
    </w:p>
    <w:p w:rsidR="00171AA6" w:rsidRPr="00550EA1" w:rsidRDefault="00171AA6" w:rsidP="00550EA1">
      <w:pPr>
        <w:shd w:val="clear" w:color="auto" w:fill="FFFFFF"/>
        <w:spacing w:after="0" w:line="240" w:lineRule="auto"/>
        <w:rPr>
          <w:rFonts w:ascii="Arial" w:hAnsi="Arial" w:cs="Arial"/>
          <w:color w:val="000000"/>
          <w:sz w:val="28"/>
          <w:szCs w:val="28"/>
          <w:lang w:eastAsia="ru-RU"/>
        </w:rPr>
      </w:pPr>
      <w:r w:rsidRPr="00550EA1"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  <w:t>8. Имена каких поэтов и писателей знает ваш ребенок?___________________________________________________________________________________________________________________________________________________</w:t>
      </w:r>
    </w:p>
    <w:p w:rsidR="00171AA6" w:rsidRPr="00550EA1" w:rsidRDefault="00171AA6" w:rsidP="00550EA1">
      <w:pPr>
        <w:shd w:val="clear" w:color="auto" w:fill="FFFFFF"/>
        <w:spacing w:after="0" w:line="240" w:lineRule="auto"/>
        <w:rPr>
          <w:rFonts w:ascii="Arial" w:hAnsi="Arial" w:cs="Arial"/>
          <w:color w:val="000000"/>
          <w:sz w:val="28"/>
          <w:szCs w:val="28"/>
          <w:lang w:eastAsia="ru-RU"/>
        </w:rPr>
      </w:pPr>
      <w:r w:rsidRPr="00550EA1"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  <w:t>9. Может ли ваш ребенок пересказать отрывок</w:t>
      </w:r>
      <w:r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из любимой сказки</w:t>
      </w:r>
      <w:r w:rsidRPr="00550EA1"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  <w:t>?</w:t>
      </w:r>
    </w:p>
    <w:p w:rsidR="00171AA6" w:rsidRPr="00550EA1" w:rsidRDefault="00171AA6" w:rsidP="00550EA1">
      <w:pPr>
        <w:numPr>
          <w:ilvl w:val="0"/>
          <w:numId w:val="10"/>
        </w:numPr>
        <w:shd w:val="clear" w:color="auto" w:fill="FFFFFF"/>
        <w:spacing w:after="0" w:line="240" w:lineRule="auto"/>
        <w:rPr>
          <w:rFonts w:ascii="Arial" w:hAnsi="Arial" w:cs="Arial"/>
          <w:color w:val="000000"/>
          <w:sz w:val="28"/>
          <w:szCs w:val="28"/>
          <w:lang w:eastAsia="ru-RU"/>
        </w:rPr>
      </w:pPr>
      <w:r w:rsidRPr="00550EA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да;</w:t>
      </w:r>
    </w:p>
    <w:p w:rsidR="00171AA6" w:rsidRPr="00550EA1" w:rsidRDefault="00171AA6" w:rsidP="00550EA1">
      <w:pPr>
        <w:numPr>
          <w:ilvl w:val="0"/>
          <w:numId w:val="10"/>
        </w:numPr>
        <w:shd w:val="clear" w:color="auto" w:fill="FFFFFF"/>
        <w:spacing w:after="0" w:line="240" w:lineRule="auto"/>
        <w:rPr>
          <w:rFonts w:ascii="Arial" w:hAnsi="Arial" w:cs="Arial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нет;</w:t>
      </w:r>
    </w:p>
    <w:p w:rsidR="00171AA6" w:rsidRPr="00550EA1" w:rsidRDefault="00171AA6" w:rsidP="00550EA1">
      <w:pPr>
        <w:numPr>
          <w:ilvl w:val="0"/>
          <w:numId w:val="10"/>
        </w:numPr>
        <w:shd w:val="clear" w:color="auto" w:fill="FFFFFF"/>
        <w:spacing w:after="0" w:line="240" w:lineRule="auto"/>
        <w:rPr>
          <w:rFonts w:ascii="Arial" w:hAnsi="Arial" w:cs="Arial"/>
          <w:color w:val="000000"/>
          <w:sz w:val="28"/>
          <w:szCs w:val="28"/>
          <w:lang w:eastAsia="ru-RU"/>
        </w:rPr>
      </w:pPr>
      <w:r w:rsidRPr="00550EA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не знаю;</w:t>
      </w:r>
    </w:p>
    <w:p w:rsidR="00171AA6" w:rsidRDefault="00171AA6" w:rsidP="00550EA1">
      <w:pPr>
        <w:shd w:val="clear" w:color="auto" w:fill="FFFFFF"/>
        <w:spacing w:after="0" w:line="240" w:lineRule="auto"/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  <w:t>10. Как вы думаете, сможет ли ваш ребенок самостоятельно сочинить сказку?</w:t>
      </w:r>
    </w:p>
    <w:p w:rsidR="00171AA6" w:rsidRPr="00550EA1" w:rsidRDefault="00171AA6" w:rsidP="00550EA1">
      <w:pPr>
        <w:pStyle w:val="ListParagraph"/>
        <w:numPr>
          <w:ilvl w:val="0"/>
          <w:numId w:val="12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550EA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а;</w:t>
      </w:r>
    </w:p>
    <w:p w:rsidR="00171AA6" w:rsidRPr="00550EA1" w:rsidRDefault="00171AA6" w:rsidP="00550EA1">
      <w:pPr>
        <w:pStyle w:val="ListParagraph"/>
        <w:numPr>
          <w:ilvl w:val="0"/>
          <w:numId w:val="12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550EA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ет;</w:t>
      </w:r>
    </w:p>
    <w:p w:rsidR="00171AA6" w:rsidRPr="00550EA1" w:rsidRDefault="00171AA6" w:rsidP="00550EA1">
      <w:pPr>
        <w:pStyle w:val="ListParagraph"/>
        <w:numPr>
          <w:ilvl w:val="0"/>
          <w:numId w:val="12"/>
        </w:numPr>
        <w:shd w:val="clear" w:color="auto" w:fill="FFFFFF"/>
        <w:spacing w:after="0" w:line="240" w:lineRule="auto"/>
        <w:rPr>
          <w:rFonts w:ascii="Arial" w:hAnsi="Arial" w:cs="Arial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не знаю.</w:t>
      </w:r>
    </w:p>
    <w:p w:rsidR="00171AA6" w:rsidRPr="00550EA1" w:rsidRDefault="00171AA6" w:rsidP="00550EA1">
      <w:pPr>
        <w:shd w:val="clear" w:color="auto" w:fill="FFFFFF"/>
        <w:spacing w:after="0" w:line="240" w:lineRule="auto"/>
        <w:rPr>
          <w:rFonts w:ascii="Arial" w:hAnsi="Arial" w:cs="Arial"/>
          <w:color w:val="000000"/>
          <w:sz w:val="28"/>
          <w:szCs w:val="28"/>
          <w:lang w:eastAsia="ru-RU"/>
        </w:rPr>
      </w:pPr>
      <w:r w:rsidRPr="00550EA1"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  <w:t>11. Как вы считаете, в каком возрасте ребенок должен научиться читать?______________________________________________________________________</w:t>
      </w:r>
    </w:p>
    <w:p w:rsidR="00171AA6" w:rsidRPr="00550EA1" w:rsidRDefault="00171AA6" w:rsidP="00550EA1">
      <w:pPr>
        <w:shd w:val="clear" w:color="auto" w:fill="FFFFFF"/>
        <w:spacing w:after="0" w:line="240" w:lineRule="auto"/>
        <w:rPr>
          <w:rFonts w:ascii="Arial" w:hAnsi="Arial" w:cs="Arial"/>
          <w:color w:val="000000"/>
          <w:sz w:val="28"/>
          <w:szCs w:val="28"/>
          <w:lang w:eastAsia="ru-RU"/>
        </w:rPr>
      </w:pPr>
      <w:r w:rsidRPr="00550EA1"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  <w:t>13. Читает ли ваш ребенок детские книги самостоятельно?</w:t>
      </w:r>
    </w:p>
    <w:p w:rsidR="00171AA6" w:rsidRPr="00550EA1" w:rsidRDefault="00171AA6" w:rsidP="00550EA1">
      <w:pPr>
        <w:numPr>
          <w:ilvl w:val="0"/>
          <w:numId w:val="11"/>
        </w:numPr>
        <w:shd w:val="clear" w:color="auto" w:fill="FFFFFF"/>
        <w:spacing w:after="0" w:line="240" w:lineRule="auto"/>
        <w:rPr>
          <w:rFonts w:ascii="Arial" w:hAnsi="Arial" w:cs="Arial"/>
          <w:color w:val="000000"/>
          <w:sz w:val="28"/>
          <w:szCs w:val="28"/>
          <w:lang w:eastAsia="ru-RU"/>
        </w:rPr>
      </w:pPr>
      <w:r w:rsidRPr="00550EA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да;</w:t>
      </w:r>
    </w:p>
    <w:p w:rsidR="00171AA6" w:rsidRPr="00550EA1" w:rsidRDefault="00171AA6" w:rsidP="00550EA1">
      <w:pPr>
        <w:numPr>
          <w:ilvl w:val="0"/>
          <w:numId w:val="11"/>
        </w:numPr>
        <w:shd w:val="clear" w:color="auto" w:fill="FFFFFF"/>
        <w:spacing w:after="0" w:line="240" w:lineRule="auto"/>
        <w:rPr>
          <w:rFonts w:ascii="Arial" w:hAnsi="Arial" w:cs="Arial"/>
          <w:color w:val="000000"/>
          <w:sz w:val="28"/>
          <w:szCs w:val="28"/>
          <w:lang w:eastAsia="ru-RU"/>
        </w:rPr>
      </w:pPr>
      <w:r w:rsidRPr="00550EA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нет.</w:t>
      </w:r>
    </w:p>
    <w:p w:rsidR="00171AA6" w:rsidRPr="00550EA1" w:rsidRDefault="00171AA6" w:rsidP="00550EA1">
      <w:pPr>
        <w:shd w:val="clear" w:color="auto" w:fill="FFFFFF"/>
        <w:spacing w:after="0" w:line="240" w:lineRule="auto"/>
        <w:rPr>
          <w:rFonts w:ascii="Arial" w:hAnsi="Arial" w:cs="Arial"/>
          <w:color w:val="000000"/>
          <w:sz w:val="28"/>
          <w:szCs w:val="28"/>
          <w:lang w:eastAsia="ru-RU"/>
        </w:rPr>
      </w:pPr>
      <w:r w:rsidRPr="00550EA1"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  <w:t>14.</w:t>
      </w:r>
      <w:r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Какова, на Ваш взгляд, роль сказки</w:t>
      </w:r>
      <w:r w:rsidRPr="00550EA1"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в развитии детей?</w:t>
      </w:r>
      <w:r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  <w:t>(какие качества развивает сказка  в ребенке?)</w:t>
      </w:r>
      <w:r w:rsidRPr="00550EA1"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  <w:t>_________________________________________________________</w:t>
      </w:r>
    </w:p>
    <w:p w:rsidR="00171AA6" w:rsidRDefault="00171AA6" w:rsidP="00550EA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71AA6" w:rsidRDefault="00171AA6" w:rsidP="00550EA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71AA6" w:rsidRDefault="00171AA6" w:rsidP="00550EA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71AA6" w:rsidRDefault="00171AA6" w:rsidP="00550EA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71AA6" w:rsidRDefault="00171AA6" w:rsidP="00550EA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71AA6" w:rsidRDefault="00171AA6" w:rsidP="00550EA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71AA6" w:rsidRDefault="00171AA6" w:rsidP="00550EA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71AA6" w:rsidRDefault="00171AA6" w:rsidP="00550EA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71AA6" w:rsidRDefault="00171AA6" w:rsidP="00550EA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71AA6" w:rsidRDefault="00171AA6" w:rsidP="00550EA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71AA6" w:rsidRDefault="00171AA6" w:rsidP="00550EA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50EA1">
        <w:rPr>
          <w:rFonts w:ascii="Times New Roman" w:hAnsi="Times New Roman" w:cs="Times New Roman"/>
          <w:b/>
          <w:bCs/>
          <w:sz w:val="28"/>
          <w:szCs w:val="28"/>
        </w:rPr>
        <w:t xml:space="preserve">Приложение </w:t>
      </w:r>
      <w:r>
        <w:rPr>
          <w:rFonts w:ascii="Times New Roman" w:hAnsi="Times New Roman" w:cs="Times New Roman"/>
          <w:b/>
          <w:bCs/>
          <w:sz w:val="28"/>
          <w:szCs w:val="28"/>
        </w:rPr>
        <w:t>2</w:t>
      </w:r>
    </w:p>
    <w:p w:rsidR="00171AA6" w:rsidRPr="00550EA1" w:rsidRDefault="00171AA6" w:rsidP="00550EA1">
      <w:pPr>
        <w:shd w:val="clear" w:color="auto" w:fill="FFFFFF"/>
        <w:spacing w:after="0" w:line="240" w:lineRule="auto"/>
        <w:jc w:val="center"/>
        <w:rPr>
          <w:rFonts w:ascii="Arial" w:hAnsi="Arial" w:cs="Arial"/>
          <w:color w:val="000000"/>
          <w:lang w:eastAsia="ru-RU"/>
        </w:rPr>
      </w:pPr>
      <w:r w:rsidRPr="00550EA1">
        <w:rPr>
          <w:rFonts w:ascii="Times New Roman" w:hAnsi="Times New Roman" w:cs="Times New Roman"/>
          <w:color w:val="000000"/>
          <w:sz w:val="32"/>
          <w:szCs w:val="32"/>
          <w:lang w:eastAsia="ru-RU"/>
        </w:rPr>
        <w:t>Консультация для родителей</w:t>
      </w:r>
    </w:p>
    <w:p w:rsidR="00171AA6" w:rsidRPr="00550EA1" w:rsidRDefault="00171AA6" w:rsidP="00550EA1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71AA6" w:rsidRPr="00550EA1" w:rsidRDefault="00171AA6" w:rsidP="00550EA1">
      <w:pPr>
        <w:shd w:val="clear" w:color="auto" w:fill="FFFFFF"/>
        <w:spacing w:after="0" w:line="240" w:lineRule="auto"/>
        <w:jc w:val="center"/>
        <w:rPr>
          <w:rFonts w:ascii="Arial" w:hAnsi="Arial" w:cs="Arial"/>
          <w:color w:val="000000"/>
          <w:lang w:eastAsia="ru-RU"/>
        </w:rPr>
      </w:pPr>
      <w:r w:rsidRPr="00550EA1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«Читаем всей семьей»</w:t>
      </w:r>
    </w:p>
    <w:p w:rsidR="00171AA6" w:rsidRPr="00550EA1" w:rsidRDefault="00171AA6" w:rsidP="00550EA1">
      <w:pPr>
        <w:shd w:val="clear" w:color="auto" w:fill="FFFFFF"/>
        <w:spacing w:after="0" w:line="240" w:lineRule="auto"/>
        <w:ind w:firstLine="720"/>
        <w:jc w:val="right"/>
        <w:rPr>
          <w:rFonts w:ascii="Arial" w:hAnsi="Arial" w:cs="Arial"/>
          <w:lang w:eastAsia="ru-RU"/>
        </w:rPr>
      </w:pPr>
      <w:r w:rsidRPr="00550EA1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Чтение в годы детства – это, прежде всего,</w:t>
      </w:r>
    </w:p>
    <w:p w:rsidR="00171AA6" w:rsidRPr="00550EA1" w:rsidRDefault="00171AA6" w:rsidP="00550EA1">
      <w:pPr>
        <w:shd w:val="clear" w:color="auto" w:fill="FFFFFF"/>
        <w:spacing w:after="0" w:line="240" w:lineRule="auto"/>
        <w:ind w:firstLine="720"/>
        <w:jc w:val="right"/>
        <w:rPr>
          <w:rFonts w:ascii="Arial" w:hAnsi="Arial" w:cs="Arial"/>
          <w:lang w:eastAsia="ru-RU"/>
        </w:rPr>
      </w:pPr>
      <w:r w:rsidRPr="00550EA1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воспитание сердца, прикосновение</w:t>
      </w:r>
    </w:p>
    <w:p w:rsidR="00171AA6" w:rsidRPr="00550EA1" w:rsidRDefault="00171AA6" w:rsidP="00550EA1">
      <w:pPr>
        <w:shd w:val="clear" w:color="auto" w:fill="FFFFFF"/>
        <w:spacing w:after="0" w:line="240" w:lineRule="auto"/>
        <w:ind w:firstLine="720"/>
        <w:jc w:val="right"/>
        <w:rPr>
          <w:rFonts w:ascii="Arial" w:hAnsi="Arial" w:cs="Arial"/>
          <w:sz w:val="24"/>
          <w:szCs w:val="24"/>
          <w:lang w:eastAsia="ru-RU"/>
        </w:rPr>
      </w:pPr>
      <w:r w:rsidRPr="00550EA1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человеческого благородства</w:t>
      </w:r>
    </w:p>
    <w:p w:rsidR="00171AA6" w:rsidRPr="00550EA1" w:rsidRDefault="00171AA6" w:rsidP="00550EA1">
      <w:pPr>
        <w:shd w:val="clear" w:color="auto" w:fill="FFFFFF"/>
        <w:spacing w:after="0" w:line="240" w:lineRule="auto"/>
        <w:ind w:firstLine="720"/>
        <w:jc w:val="right"/>
        <w:rPr>
          <w:rFonts w:ascii="Arial" w:hAnsi="Arial" w:cs="Arial"/>
          <w:sz w:val="24"/>
          <w:szCs w:val="24"/>
          <w:lang w:eastAsia="ru-RU"/>
        </w:rPr>
      </w:pPr>
      <w:r w:rsidRPr="00550EA1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к сокровенным уголкам детской души</w:t>
      </w:r>
    </w:p>
    <w:p w:rsidR="00171AA6" w:rsidRPr="00550EA1" w:rsidRDefault="00171AA6" w:rsidP="00550EA1">
      <w:pPr>
        <w:shd w:val="clear" w:color="auto" w:fill="FFFFFF"/>
        <w:spacing w:after="0" w:line="360" w:lineRule="auto"/>
        <w:ind w:left="1272" w:firstLine="2268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  <w:r w:rsidRPr="00550EA1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В. Сухомлинский</w:t>
      </w:r>
    </w:p>
    <w:p w:rsidR="00171AA6" w:rsidRPr="00550EA1" w:rsidRDefault="00171AA6" w:rsidP="00550EA1">
      <w:pPr>
        <w:shd w:val="clear" w:color="auto" w:fill="FFFFFF"/>
        <w:spacing w:after="0" w:line="360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550EA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Чтение должно занимать в жизни ребенка важное место. Приобщение к книге – одна из основных задач художественно-эстетического воспитания ребенка. Знакомство ребенка с лучшими образцами мировой литературы должно начинаться с первых лет жизни.</w:t>
      </w:r>
    </w:p>
    <w:p w:rsidR="00171AA6" w:rsidRPr="00550EA1" w:rsidRDefault="00171AA6" w:rsidP="00550EA1">
      <w:pPr>
        <w:shd w:val="clear" w:color="auto" w:fill="FFFFFF"/>
        <w:spacing w:after="0" w:line="360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550EA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Открывая ребенку книгу - Вы открываете ему мир. Вы заставляете его размышлять, наслаждаться и узнавать, как можно больше. Вы помогаете ему хорошо учиться в школе и в один прекрасный день найти интересную работу. Но, прежде всего, Вы наслаждаетесь временем, проведенным вместе с ним.</w:t>
      </w:r>
    </w:p>
    <w:p w:rsidR="00171AA6" w:rsidRPr="00550EA1" w:rsidRDefault="00171AA6" w:rsidP="00550EA1">
      <w:pPr>
        <w:shd w:val="clear" w:color="auto" w:fill="FFFFFF"/>
        <w:spacing w:after="0" w:line="360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550EA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Слушая сказку или книжку, смотря мультфильм или спектакль, ребёнок бессознательно отождествляет себя с их героями и, сопереживая герою, проживает вместе с ним все события, о которых ведётся повествование. Если такого сопереживания не происходит - книга или фильм проходит мимо ребёнка, не оставляя следа в его душе. Поэтому, выбирая книги и фильмы для малыша, важно обращать внимание, прежде всего на то, каковы их герои (к чему они стремятся, как поступают, в какие отношения вступают с другими персонажами), и на то, насколько живо, интересно и талантливо они изображены (иначе сопереживание не возникнет).</w:t>
      </w:r>
    </w:p>
    <w:p w:rsidR="00171AA6" w:rsidRPr="00550EA1" w:rsidRDefault="00171AA6" w:rsidP="00550EA1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550EA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ab/>
        <w:t>Хочется напомнить родителям, что семейное чтение - это лучший вид коллективного общения. Возродить забытую традицию – значит вернуть в дом культуру, взаимопонимание, тепло духовного общения. Семья, культурные отношения внутри нее во многом определяют путь ребенка как читателя. У детей, чьи родители любят читать, скорее разовьется вкус к чтению, чем у тех, чьи родители не подают им в этом примера. Когда родители читают вместе с детьми, это сближает их, а также помогает малышу лучше усваивать содержание прочитанного.</w:t>
      </w:r>
    </w:p>
    <w:p w:rsidR="00171AA6" w:rsidRPr="00550EA1" w:rsidRDefault="00171AA6" w:rsidP="00550EA1">
      <w:pPr>
        <w:shd w:val="clear" w:color="auto" w:fill="FFFFFF"/>
        <w:spacing w:after="0" w:line="360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550EA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Вопрос, как привить ребёнку любовь к чтению, волнует многих родителей. Однозначного ответа нет, хотя имеется ряд общих правил и рекомендаций.</w:t>
      </w:r>
    </w:p>
    <w:p w:rsidR="00171AA6" w:rsidRPr="00550EA1" w:rsidRDefault="00171AA6" w:rsidP="00550EA1">
      <w:pPr>
        <w:shd w:val="clear" w:color="auto" w:fill="FFFFFF"/>
        <w:spacing w:after="0" w:line="360" w:lineRule="auto"/>
        <w:ind w:firstLine="710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550EA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Прежде всего, надо развить собственную культуру чтения. Извините, но если всё свободное время мама смотрит слезливые сериалы, а папа – спорт, и единственные книги в доме – кулинарная, журнал мод и несколько детективов, то не ждите, что ребёнок окажется книголюбом</w:t>
      </w:r>
    </w:p>
    <w:p w:rsidR="00171AA6" w:rsidRPr="00550EA1" w:rsidRDefault="00171AA6" w:rsidP="00550EA1">
      <w:pPr>
        <w:shd w:val="clear" w:color="auto" w:fill="FFFFFF"/>
        <w:spacing w:after="0" w:line="360" w:lineRule="auto"/>
        <w:ind w:firstLine="710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550EA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На книжных прилавках никогда не было такого изобилия и разнообразия детских книг, как в последние годы. Тут и русская классика, и зарубежная, произведения современных авторов, сказки и приключения, детективы и фантастика. Огромный выбор того, что можно почитать детям или предложить им для самостоятельного чтения.</w:t>
      </w:r>
    </w:p>
    <w:p w:rsidR="00171AA6" w:rsidRPr="00550EA1" w:rsidRDefault="00171AA6" w:rsidP="00550EA1">
      <w:pPr>
        <w:shd w:val="clear" w:color="auto" w:fill="FFFFFF"/>
        <w:spacing w:after="0" w:line="360" w:lineRule="auto"/>
        <w:ind w:firstLine="710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550EA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Важно, при этом, не забывать о том, какое огромное влияние оказывает художественная книга на душу ребенка. Далеко не всегда влияние это бывает положительным. Книга может подарить радость жизни, а может ввергнуть во мрак безысходности, может научить и мужеству.</w:t>
      </w:r>
    </w:p>
    <w:p w:rsidR="00171AA6" w:rsidRPr="00550EA1" w:rsidRDefault="00171AA6" w:rsidP="00550EA1">
      <w:pPr>
        <w:shd w:val="clear" w:color="auto" w:fill="FFFFFF"/>
        <w:spacing w:after="0" w:line="360" w:lineRule="auto"/>
        <w:ind w:firstLine="710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550EA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Пока дети малы - выбор за вами. Сделать его не только ваше право, но и обязанность. Но и когда они подрастут, не оставайтесь в стороне, ваши подсказки очень нужны и важны. Ведь никто не знает вашего ребенка лучше вас: его особенности, интересы, устремления.</w:t>
      </w:r>
    </w:p>
    <w:p w:rsidR="00171AA6" w:rsidRPr="00550EA1" w:rsidRDefault="00171AA6" w:rsidP="00550EA1">
      <w:pPr>
        <w:shd w:val="clear" w:color="auto" w:fill="FFFFFF"/>
        <w:spacing w:after="0" w:line="360" w:lineRule="auto"/>
        <w:ind w:firstLine="710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550EA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Пусть книги, отобранные в круг чтения ваших детей принесут им только большую пользу и большую радость.</w:t>
      </w:r>
    </w:p>
    <w:p w:rsidR="00171AA6" w:rsidRDefault="00171AA6" w:rsidP="00550EA1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71AA6" w:rsidRDefault="00171AA6" w:rsidP="00550EA1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71AA6" w:rsidRDefault="00171AA6" w:rsidP="00550EA1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71AA6" w:rsidRDefault="00171AA6" w:rsidP="00550EA1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71AA6" w:rsidRDefault="00171AA6" w:rsidP="00550EA1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71AA6" w:rsidRPr="00550EA1" w:rsidRDefault="00171AA6" w:rsidP="00550EA1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550EA1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Советы родителям</w:t>
      </w:r>
      <w:r w:rsidRPr="00550EA1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br/>
        <w:t>по руководству детского чтения</w:t>
      </w:r>
    </w:p>
    <w:p w:rsidR="00171AA6" w:rsidRPr="00550EA1" w:rsidRDefault="00171AA6" w:rsidP="00550EA1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550EA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ab/>
        <w:t xml:space="preserve"> Рассказывайте детям о ценности чтения. Показывайте связь чтения с их успехами в учебе и других делах. Приводите примеры положительного влияния книги на вашу собственную жизнь или жизнь других людей. Поощряйте дружбу с детьми, которые любят читать.</w:t>
      </w:r>
    </w:p>
    <w:p w:rsidR="00171AA6" w:rsidRPr="00550EA1" w:rsidRDefault="00171AA6" w:rsidP="00550EA1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550EA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ab/>
        <w:t xml:space="preserve"> Развивайте воображение вашего ребенка на материале книги. Побуждайте его угадывать развитие событий, освещенных в книге, представлять мысленно героев, продолжать написанное, прогнозировать, вдумываться в многозначность слова.</w:t>
      </w:r>
    </w:p>
    <w:p w:rsidR="00171AA6" w:rsidRPr="00550EA1" w:rsidRDefault="00171AA6" w:rsidP="00550EA1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550EA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ab/>
        <w:t xml:space="preserve"> Если ваш ребенок делает лишь первые шаги в мир чтения, радуйтесь каждому прочитанному им слову, как победе. Не привлекайте его внимания к ошибкам в чтении. Делайте это незаметно. Берите для первых чтений только подходящие книги - яркие, с крупным шрифтом, где много картинок и сюжет, за которым интересно следить.</w:t>
      </w:r>
    </w:p>
    <w:p w:rsidR="00171AA6" w:rsidRPr="00550EA1" w:rsidRDefault="00171AA6" w:rsidP="00550EA1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550EA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ab/>
        <w:t xml:space="preserve"> Если вы хотите, чтобы ребенок читал, надо, чтобы рядом с ним был читающий родитель, а еще лучше </w:t>
      </w:r>
      <w:r w:rsidRPr="00550EA1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- </w:t>
      </w:r>
      <w:r w:rsidRPr="00550EA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читающий вместе с ребенком</w:t>
      </w:r>
      <w:r w:rsidRPr="00550EA1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550EA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родитель</w:t>
      </w:r>
      <w:r w:rsidRPr="00550EA1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  <w:r w:rsidRPr="00550EA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Пусть дети видят, как вы сами читаете с удовольствием: цитируйте, смейтесь, зачитывайте отрывки, делитесь впечатлениями о прочитанном. Ваш пример будет заразительным для детей.</w:t>
      </w:r>
    </w:p>
    <w:p w:rsidR="00171AA6" w:rsidRPr="00550EA1" w:rsidRDefault="00171AA6" w:rsidP="00550EA1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550EA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ab/>
        <w:t>Разговаривайте о прочитанном так, чтобы ребенок чувствовал себя умным и талантливым. Чаще хвалите его за сообразительность и старание. Не уязвляйте его самолюбие, даже если он что-то понял не так, как вам этого хотелось. Поддерживайте его уверенность в своих силах. Вспоминая позже детство, он непременно вспомнит часы совместного с вами чтения и задушевные беседы, и это согреет его сердце.</w:t>
      </w:r>
    </w:p>
    <w:p w:rsidR="00171AA6" w:rsidRPr="00550EA1" w:rsidRDefault="00171AA6" w:rsidP="00550EA1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550EA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ab/>
        <w:t xml:space="preserve">Поощряйте ребенка в посещении библиотеки и ее мероприятий. Берите его с собой, когда сами идете в библиотеку. </w:t>
      </w:r>
    </w:p>
    <w:p w:rsidR="00171AA6" w:rsidRPr="00550EA1" w:rsidRDefault="00171AA6" w:rsidP="00550EA1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550EA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ab/>
        <w:t>Читая книги, нужные сегодня, не следует забывать и о прошлом опыте чтения: домашняя библиотека тем и хороша, что в любую минуту можно взять книгу с полки и перечитать ее целиком или в отрывках, вспомнить, как она появилась в вашем доме. Именно про собирателей домашних библиотек Виктор Шкловкий говорил: «Не только вы собирали книги, но и они собирали вас».</w:t>
      </w:r>
    </w:p>
    <w:p w:rsidR="00171AA6" w:rsidRPr="00550EA1" w:rsidRDefault="00171AA6" w:rsidP="00550EA1">
      <w:pPr>
        <w:shd w:val="clear" w:color="auto" w:fill="FFFFFF"/>
        <w:spacing w:after="0" w:line="360" w:lineRule="auto"/>
        <w:ind w:firstLine="710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550EA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Важно начинать приучать к литературе ребёнка ещё на первом году жизни: через короткие стишки, которые мама читает между делом, через колыбельные и песенки-потешки. Первой книгой может стать пластиковая мягкая книжка-пищалка с простыми картинками: кошка, собака, мячик.</w:t>
      </w:r>
    </w:p>
    <w:p w:rsidR="00171AA6" w:rsidRPr="00550EA1" w:rsidRDefault="00171AA6" w:rsidP="00550EA1">
      <w:pPr>
        <w:shd w:val="clear" w:color="auto" w:fill="FFFFFF"/>
        <w:spacing w:after="0" w:line="360" w:lineRule="auto"/>
        <w:ind w:firstLine="710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550EA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ab/>
        <w:t>Гиперактивному ребёнку на раннем возрасте лучше вводить по одной книжке в неделю, чтобы, пока не изучили одну книжку, не отвлекаться на вторую. Психологи рекомендуют читать малышам стихи постоянно, но что делать, если на заучивание стихов у родителей нет ни сил, ни времени, а ребёнок ещё мал, чтобы сам обращаться с книгой?</w:t>
      </w:r>
    </w:p>
    <w:p w:rsidR="00171AA6" w:rsidRPr="00550EA1" w:rsidRDefault="00171AA6" w:rsidP="00550EA1">
      <w:pPr>
        <w:shd w:val="clear" w:color="auto" w:fill="FFFFFF"/>
        <w:spacing w:after="0" w:line="360" w:lineRule="auto"/>
        <w:ind w:firstLine="710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550EA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Можно развесить по квартире листочки бумаги со стихами. На кухне – про еду и обжор, в ванной (лист предварительно заламинировать!) – про грязнуль и купание, около дивана – про зарядку и силачей, в спальне – «засыпальные» и «вставальные» стихи и т.д.</w:t>
      </w:r>
    </w:p>
    <w:p w:rsidR="00171AA6" w:rsidRPr="00550EA1" w:rsidRDefault="00171AA6" w:rsidP="00550EA1">
      <w:pPr>
        <w:shd w:val="clear" w:color="auto" w:fill="FFFFFF"/>
        <w:spacing w:after="0" w:line="360" w:lineRule="auto"/>
        <w:ind w:firstLine="710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550EA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Месяцев в 10 уже можно давать в руки первые книжки со стихами. Причём не удивляйтесь, когда ребёнок выберет две любимые, которые за день будут перечитываться, каждая по 25-30 раз.</w:t>
      </w:r>
    </w:p>
    <w:p w:rsidR="00171AA6" w:rsidRPr="00550EA1" w:rsidRDefault="00171AA6" w:rsidP="00550EA1">
      <w:pPr>
        <w:shd w:val="clear" w:color="auto" w:fill="FFFFFF"/>
        <w:spacing w:after="0" w:line="360" w:lineRule="auto"/>
        <w:ind w:firstLine="710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550EA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Если вы видите, что ребенок устал, «поиграйте в книжки». Пусть ребенок покажет, как «идёт бычок, качается». А как Таня заплакала? А как мячик скачет? После игры продолжайте читать дальше.</w:t>
      </w:r>
    </w:p>
    <w:p w:rsidR="00171AA6" w:rsidRPr="00550EA1" w:rsidRDefault="00171AA6" w:rsidP="00550EA1">
      <w:pPr>
        <w:shd w:val="clear" w:color="auto" w:fill="FFFFFF"/>
        <w:spacing w:after="0" w:line="360" w:lineRule="auto"/>
        <w:ind w:firstLine="710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550EA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Введите обязательный ритуал чтения книг на ночь.</w:t>
      </w:r>
    </w:p>
    <w:p w:rsidR="00171AA6" w:rsidRPr="00550EA1" w:rsidRDefault="00171AA6" w:rsidP="00550EA1">
      <w:pPr>
        <w:shd w:val="clear" w:color="auto" w:fill="FFFFFF"/>
        <w:spacing w:after="0" w:line="360" w:lineRule="auto"/>
        <w:ind w:firstLine="710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550EA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Не отказываете детям в покупке книг. Возьмите за правило ходить в книжный магазин вместе с ребенком. Пусть это станет для него знаменательным событием.</w:t>
      </w:r>
    </w:p>
    <w:p w:rsidR="00171AA6" w:rsidRPr="00550EA1" w:rsidRDefault="00171AA6" w:rsidP="00550EA1">
      <w:pPr>
        <w:shd w:val="clear" w:color="auto" w:fill="FFFFFF"/>
        <w:spacing w:after="0" w:line="360" w:lineRule="auto"/>
        <w:ind w:firstLine="710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550EA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Помогают привить любовь к чтению диафильмы.</w:t>
      </w:r>
    </w:p>
    <w:p w:rsidR="00171AA6" w:rsidRPr="00550EA1" w:rsidRDefault="00171AA6" w:rsidP="00550EA1">
      <w:pPr>
        <w:shd w:val="clear" w:color="auto" w:fill="FFFFFF"/>
        <w:spacing w:after="0" w:line="360" w:lineRule="auto"/>
        <w:ind w:firstLine="710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550EA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Обратите внимание на книги с наклейками. Особенно там, где маленькие наклеечки нужно вставлять в текст. Получается чтение совместно с активным занятием. Причём, если позволяют средства, можно купить книжку с многоразовыми наклейками, и тогда можно будет читать-играть почти бесконечно.</w:t>
      </w:r>
    </w:p>
    <w:p w:rsidR="00171AA6" w:rsidRPr="00550EA1" w:rsidRDefault="00171AA6" w:rsidP="00550EA1">
      <w:pPr>
        <w:shd w:val="clear" w:color="auto" w:fill="FFFFFF"/>
        <w:spacing w:after="0" w:line="360" w:lineRule="auto"/>
        <w:ind w:firstLine="710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550EA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Для закрепления прочитанного попробуйте такую игру: убирая игрушки, каждый читает про убираемый предмет наизусть короткий стишок. Про мячик, машинку, мишку, паровозик, куклу…</w:t>
      </w:r>
    </w:p>
    <w:p w:rsidR="00171AA6" w:rsidRPr="00550EA1" w:rsidRDefault="00171AA6" w:rsidP="00550EA1">
      <w:pPr>
        <w:shd w:val="clear" w:color="auto" w:fill="FFFFFF"/>
        <w:spacing w:after="0" w:line="360" w:lineRule="auto"/>
        <w:ind w:firstLine="710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550EA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Попробуйте сами писать книги. Составьте книжку про Вашего сына (дочку), детям нравится слушать истории про самих себя.</w:t>
      </w:r>
    </w:p>
    <w:p w:rsidR="00171AA6" w:rsidRPr="00550EA1" w:rsidRDefault="00171AA6" w:rsidP="00550EA1">
      <w:pPr>
        <w:shd w:val="clear" w:color="auto" w:fill="FFFFFF"/>
        <w:spacing w:after="0" w:line="360" w:lineRule="auto"/>
        <w:ind w:firstLine="710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550EA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Ещё один приём – составлять книжки вместе с ребёнком. В эти самодельные книги можно включить детские рисунки, фотографии, стихи.</w:t>
      </w:r>
    </w:p>
    <w:p w:rsidR="00171AA6" w:rsidRPr="00550EA1" w:rsidRDefault="00171AA6" w:rsidP="00550EA1">
      <w:pPr>
        <w:shd w:val="clear" w:color="auto" w:fill="FFFFFF"/>
        <w:spacing w:after="0" w:line="360" w:lineRule="auto"/>
        <w:ind w:firstLine="710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550EA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Можно лепить сказочных героев из пластилина, устраивать кукольный театр.</w:t>
      </w:r>
    </w:p>
    <w:p w:rsidR="00171AA6" w:rsidRPr="00550EA1" w:rsidRDefault="00171AA6" w:rsidP="00550EA1">
      <w:pPr>
        <w:shd w:val="clear" w:color="auto" w:fill="FFFFFF"/>
        <w:spacing w:after="0" w:line="360" w:lineRule="auto"/>
        <w:ind w:firstLine="710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550EA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И ещё, важный момент – надо прививать и культуру обращения с книжками. Рисование в книжках должно пресекаться сразу и жёстко. Книжки нельзя кидать на пол и рвать. После прочтения их надо обязательно класть на место, иначе они обижаются и уходят к другим детям. Книжки должны находиться в пределах досягаемости ребёнка.</w:t>
      </w:r>
    </w:p>
    <w:p w:rsidR="00171AA6" w:rsidRPr="00550EA1" w:rsidRDefault="00171AA6" w:rsidP="00550EA1">
      <w:pPr>
        <w:shd w:val="clear" w:color="auto" w:fill="FFFFFF"/>
        <w:spacing w:after="0" w:line="360" w:lineRule="auto"/>
        <w:ind w:firstLine="710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550EA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Пока книжек мало, можно облегчить ребёнку работу по их хранению. Не используйте коробки, так как из них трудно доставать нужную книжечку, приучайте сразу к тому, что место книг – книжная полка. А чтобы книжечки не падали, купите пластмассовую подставку-сушилку для посуды. В отделениях для ложек-вилок удобно хранить книжки-малютки, картонные книги размером побольше, располагаются в отделениях для тарелок</w:t>
      </w:r>
    </w:p>
    <w:p w:rsidR="00171AA6" w:rsidRDefault="00171AA6" w:rsidP="00550EA1">
      <w:pPr>
        <w:shd w:val="clear" w:color="auto" w:fill="FFFFFF"/>
        <w:spacing w:after="0" w:line="360" w:lineRule="auto"/>
        <w:ind w:firstLine="72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71AA6" w:rsidRDefault="00171AA6" w:rsidP="00550EA1">
      <w:pPr>
        <w:shd w:val="clear" w:color="auto" w:fill="FFFFFF"/>
        <w:spacing w:after="0" w:line="360" w:lineRule="auto"/>
        <w:ind w:firstLine="72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71AA6" w:rsidRDefault="00171AA6" w:rsidP="00550EA1">
      <w:pPr>
        <w:shd w:val="clear" w:color="auto" w:fill="FFFFFF"/>
        <w:spacing w:after="0" w:line="360" w:lineRule="auto"/>
        <w:ind w:firstLine="72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71AA6" w:rsidRDefault="00171AA6" w:rsidP="00550EA1">
      <w:pPr>
        <w:shd w:val="clear" w:color="auto" w:fill="FFFFFF"/>
        <w:spacing w:after="0" w:line="360" w:lineRule="auto"/>
        <w:ind w:firstLine="72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71AA6" w:rsidRDefault="00171AA6" w:rsidP="00550EA1">
      <w:pPr>
        <w:shd w:val="clear" w:color="auto" w:fill="FFFFFF"/>
        <w:spacing w:after="0" w:line="360" w:lineRule="auto"/>
        <w:ind w:firstLine="72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71AA6" w:rsidRDefault="00171AA6" w:rsidP="00550EA1">
      <w:pPr>
        <w:shd w:val="clear" w:color="auto" w:fill="FFFFFF"/>
        <w:spacing w:after="0" w:line="360" w:lineRule="auto"/>
        <w:ind w:firstLine="72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71AA6" w:rsidRDefault="00171AA6" w:rsidP="00550EA1">
      <w:pPr>
        <w:shd w:val="clear" w:color="auto" w:fill="FFFFFF"/>
        <w:spacing w:after="0" w:line="360" w:lineRule="auto"/>
        <w:ind w:firstLine="72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71AA6" w:rsidRPr="00550EA1" w:rsidRDefault="00171AA6" w:rsidP="00550EA1">
      <w:pPr>
        <w:shd w:val="clear" w:color="auto" w:fill="FFFFFF"/>
        <w:spacing w:after="0" w:line="360" w:lineRule="auto"/>
        <w:ind w:firstLine="720"/>
        <w:jc w:val="center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550EA1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Как начать семейное чтение</w:t>
      </w:r>
    </w:p>
    <w:p w:rsidR="00171AA6" w:rsidRPr="00550EA1" w:rsidRDefault="00171AA6" w:rsidP="00550EA1">
      <w:pPr>
        <w:shd w:val="clear" w:color="auto" w:fill="FFFFFF"/>
        <w:spacing w:after="0" w:line="360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550EA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Сначала, уважаемые взрослые, сами прочитайте книгу, которую хотите предложить ребенку, и определите ее ценность: что дает книга сердцу и уму ребенка, в чем прелесть книги, какие эпизоды книги вам запомнились и почему.</w:t>
      </w:r>
    </w:p>
    <w:p w:rsidR="00171AA6" w:rsidRPr="00550EA1" w:rsidRDefault="00171AA6" w:rsidP="00550EA1">
      <w:pPr>
        <w:shd w:val="clear" w:color="auto" w:fill="FFFFFF"/>
        <w:spacing w:after="0" w:line="360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550EA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Читайте вместе с детьми. Помните слова Я. Корчака: «Семейное чтение тонкой нитью соединяет одну душу с другой, и тогда рождается родство души».</w:t>
      </w:r>
    </w:p>
    <w:p w:rsidR="00171AA6" w:rsidRPr="00550EA1" w:rsidRDefault="00171AA6" w:rsidP="00550EA1">
      <w:pPr>
        <w:shd w:val="clear" w:color="auto" w:fill="FFFFFF"/>
        <w:spacing w:after="0" w:line="360" w:lineRule="auto"/>
        <w:ind w:firstLine="720"/>
        <w:jc w:val="center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550EA1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Несколько практических советов</w:t>
      </w:r>
      <w:r w:rsidRPr="00550EA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171AA6" w:rsidRPr="00550EA1" w:rsidRDefault="00171AA6" w:rsidP="00550EA1">
      <w:pPr>
        <w:numPr>
          <w:ilvl w:val="0"/>
          <w:numId w:val="13"/>
        </w:numPr>
        <w:shd w:val="clear" w:color="auto" w:fill="FFFFFF"/>
        <w:spacing w:after="0" w:line="360" w:lineRule="auto"/>
        <w:ind w:left="360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550EA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Начинайте чтение немедленно: чем раньше, тем лучше.</w:t>
      </w:r>
    </w:p>
    <w:p w:rsidR="00171AA6" w:rsidRPr="00550EA1" w:rsidRDefault="00171AA6" w:rsidP="00550EA1">
      <w:pPr>
        <w:numPr>
          <w:ilvl w:val="0"/>
          <w:numId w:val="13"/>
        </w:numPr>
        <w:shd w:val="clear" w:color="auto" w:fill="FFFFFF"/>
        <w:spacing w:after="0" w:line="360" w:lineRule="auto"/>
        <w:ind w:left="360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550EA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Читайте детям регулярно. Необходимо сделать семейное чтение непременной частью вашей жизни.</w:t>
      </w:r>
    </w:p>
    <w:p w:rsidR="00171AA6" w:rsidRPr="00550EA1" w:rsidRDefault="00171AA6" w:rsidP="00550EA1">
      <w:pPr>
        <w:numPr>
          <w:ilvl w:val="0"/>
          <w:numId w:val="13"/>
        </w:numPr>
        <w:shd w:val="clear" w:color="auto" w:fill="FFFFFF"/>
        <w:spacing w:after="0" w:line="360" w:lineRule="auto"/>
        <w:ind w:left="360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550EA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Подключайте к чтению всех членов семьи. Это сплотит семью, сделает ее дружней.</w:t>
      </w:r>
    </w:p>
    <w:p w:rsidR="00171AA6" w:rsidRPr="00550EA1" w:rsidRDefault="00171AA6" w:rsidP="00550EA1">
      <w:pPr>
        <w:numPr>
          <w:ilvl w:val="0"/>
          <w:numId w:val="13"/>
        </w:numPr>
        <w:shd w:val="clear" w:color="auto" w:fill="FFFFFF"/>
        <w:spacing w:after="0" w:line="360" w:lineRule="auto"/>
        <w:ind w:left="360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550EA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Окружайте ребенка книгами. По мнению ученых, в доме, где много книг, дети рано начинают читать.</w:t>
      </w:r>
    </w:p>
    <w:p w:rsidR="00171AA6" w:rsidRPr="00550EA1" w:rsidRDefault="00171AA6" w:rsidP="00550EA1">
      <w:pPr>
        <w:numPr>
          <w:ilvl w:val="0"/>
          <w:numId w:val="13"/>
        </w:numPr>
        <w:shd w:val="clear" w:color="auto" w:fill="FFFFFF"/>
        <w:spacing w:after="0" w:line="360" w:lineRule="auto"/>
        <w:ind w:left="360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550EA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Постепенно прививайте привычку, интерес и любовь к книге в процессе ознакомления с художественной литературой.</w:t>
      </w:r>
    </w:p>
    <w:p w:rsidR="00171AA6" w:rsidRPr="00550EA1" w:rsidRDefault="00171AA6" w:rsidP="00550EA1">
      <w:pPr>
        <w:numPr>
          <w:ilvl w:val="0"/>
          <w:numId w:val="13"/>
        </w:numPr>
        <w:shd w:val="clear" w:color="auto" w:fill="FFFFFF"/>
        <w:spacing w:after="0" w:line="360" w:lineRule="auto"/>
        <w:ind w:left="360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550EA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Сочетайте слушание с другими видами деятельности: звукоподражанием, проговариванием, ответами на вопросы, заучиванием, перевоплощением, разыгрыванием по ролям.</w:t>
      </w:r>
    </w:p>
    <w:p w:rsidR="00171AA6" w:rsidRPr="00550EA1" w:rsidRDefault="00171AA6" w:rsidP="00550EA1">
      <w:pPr>
        <w:numPr>
          <w:ilvl w:val="0"/>
          <w:numId w:val="13"/>
        </w:numPr>
        <w:shd w:val="clear" w:color="auto" w:fill="FFFFFF"/>
        <w:spacing w:after="0" w:line="360" w:lineRule="auto"/>
        <w:ind w:left="360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550EA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После прочтения литературного произведения побеседуйте с ребенком. Главное направление беседы – помочь осмыслить содержание произведения, проникнуть в те внутренние связи, которые он еще не может раскрыть сам.</w:t>
      </w:r>
    </w:p>
    <w:p w:rsidR="00171AA6" w:rsidRPr="00550EA1" w:rsidRDefault="00171AA6" w:rsidP="00550EA1">
      <w:pPr>
        <w:numPr>
          <w:ilvl w:val="0"/>
          <w:numId w:val="13"/>
        </w:numPr>
        <w:shd w:val="clear" w:color="auto" w:fill="FFFFFF"/>
        <w:spacing w:after="0" w:line="360" w:lineRule="auto"/>
        <w:ind w:left="360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550EA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Обменивайтесь книгами с другими семьями. А еще лучше - запишитесь в библиотеку всей семьей.</w:t>
      </w:r>
    </w:p>
    <w:p w:rsidR="00171AA6" w:rsidRPr="00550EA1" w:rsidRDefault="00171AA6" w:rsidP="00550EA1">
      <w:pPr>
        <w:shd w:val="clear" w:color="auto" w:fill="FFFFFF"/>
        <w:spacing w:after="0" w:line="360" w:lineRule="auto"/>
        <w:ind w:firstLine="720"/>
        <w:jc w:val="both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171AA6" w:rsidRDefault="00171AA6" w:rsidP="00550EA1">
      <w:pPr>
        <w:shd w:val="clear" w:color="auto" w:fill="FFFFFF"/>
        <w:spacing w:after="0" w:line="360" w:lineRule="auto"/>
        <w:ind w:firstLine="720"/>
        <w:jc w:val="center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171AA6" w:rsidRDefault="00171AA6" w:rsidP="00550EA1">
      <w:pPr>
        <w:shd w:val="clear" w:color="auto" w:fill="FFFFFF"/>
        <w:spacing w:after="0" w:line="360" w:lineRule="auto"/>
        <w:ind w:firstLine="720"/>
        <w:jc w:val="center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171AA6" w:rsidRPr="00550EA1" w:rsidRDefault="00171AA6" w:rsidP="00550EA1">
      <w:pPr>
        <w:shd w:val="clear" w:color="auto" w:fill="FFFFFF"/>
        <w:spacing w:after="0" w:line="360" w:lineRule="auto"/>
        <w:ind w:firstLine="72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550EA1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Что читать детям дошкольного возраста?</w:t>
      </w:r>
    </w:p>
    <w:p w:rsidR="00171AA6" w:rsidRPr="00550EA1" w:rsidRDefault="00171AA6" w:rsidP="00550EA1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50E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Список книг для детей 6 и 7 лет</w:t>
      </w:r>
    </w:p>
    <w:p w:rsidR="00171AA6" w:rsidRPr="00550EA1" w:rsidRDefault="00171AA6" w:rsidP="00550EA1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50E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Тюхтяевы И. и Л. Зоки и Бада</w:t>
      </w:r>
    </w:p>
    <w:p w:rsidR="00171AA6" w:rsidRPr="00550EA1" w:rsidRDefault="00171AA6" w:rsidP="00550EA1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50E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Толстой Л. Старик сажал яблони. Прыжок. Лев и собачка. Рассказы</w:t>
      </w:r>
    </w:p>
    <w:p w:rsidR="00171AA6" w:rsidRPr="00550EA1" w:rsidRDefault="00171AA6" w:rsidP="00550EA1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50E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Пермяк Е. Самое страшное. Для чего руки нужны</w:t>
      </w:r>
    </w:p>
    <w:p w:rsidR="00171AA6" w:rsidRPr="00550EA1" w:rsidRDefault="00171AA6" w:rsidP="00550EA1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50E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Митта А. Шарик в окошке</w:t>
      </w:r>
    </w:p>
    <w:p w:rsidR="00171AA6" w:rsidRPr="00550EA1" w:rsidRDefault="00171AA6" w:rsidP="00550EA1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50E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Носов Н. На горке</w:t>
      </w:r>
    </w:p>
    <w:p w:rsidR="00171AA6" w:rsidRPr="00550EA1" w:rsidRDefault="00171AA6" w:rsidP="00550EA1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50E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Лунич Д. Четыре девочки</w:t>
      </w:r>
    </w:p>
    <w:p w:rsidR="00171AA6" w:rsidRPr="00550EA1" w:rsidRDefault="00171AA6" w:rsidP="00550EA1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50E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Аким Я. Неумейка. Стихи для детей</w:t>
      </w:r>
    </w:p>
    <w:p w:rsidR="00171AA6" w:rsidRPr="00550EA1" w:rsidRDefault="00171AA6" w:rsidP="00550EA1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50E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Тувим Ю. Про пана Трулялинского</w:t>
      </w:r>
    </w:p>
    <w:p w:rsidR="00171AA6" w:rsidRPr="00550EA1" w:rsidRDefault="00171AA6" w:rsidP="00550EA1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50E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Цыферов Г. Как цыпленок впервые сочинил сказку.</w:t>
      </w:r>
    </w:p>
    <w:p w:rsidR="00171AA6" w:rsidRPr="00550EA1" w:rsidRDefault="00171AA6" w:rsidP="00550EA1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50E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Пугало Абрамцева Н, Грустная история</w:t>
      </w:r>
    </w:p>
    <w:p w:rsidR="00171AA6" w:rsidRPr="00550EA1" w:rsidRDefault="00171AA6" w:rsidP="00550EA1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50E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Русские народные сказки: Петушок и бобовое зернышко. Каша из топора</w:t>
      </w:r>
    </w:p>
    <w:p w:rsidR="00171AA6" w:rsidRPr="00550EA1" w:rsidRDefault="00171AA6" w:rsidP="00550EA1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50E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Чуковский К. Путаница. Доктор Айболит (в прозе).</w:t>
      </w:r>
    </w:p>
    <w:p w:rsidR="00171AA6" w:rsidRPr="00550EA1" w:rsidRDefault="00171AA6" w:rsidP="00550EA1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50E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Перро Ш. Красная Шапочка</w:t>
      </w:r>
    </w:p>
    <w:p w:rsidR="00171AA6" w:rsidRPr="00550EA1" w:rsidRDefault="00171AA6" w:rsidP="00550EA1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50E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Харрис Д. Как Братец Кролик хвоста лишился</w:t>
      </w:r>
    </w:p>
    <w:p w:rsidR="00171AA6" w:rsidRPr="00550EA1" w:rsidRDefault="00171AA6" w:rsidP="00550EA1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50E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Братья Гримм. Боб, Соломинка и Уголек.</w:t>
      </w:r>
    </w:p>
    <w:p w:rsidR="00171AA6" w:rsidRPr="00550EA1" w:rsidRDefault="00171AA6" w:rsidP="00550EA1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50E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Бременские музыканты</w:t>
      </w:r>
    </w:p>
    <w:p w:rsidR="00171AA6" w:rsidRPr="00550EA1" w:rsidRDefault="00171AA6" w:rsidP="00550EA1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50E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Барто А. Стихи из цикла «Вовка — добрая душа». Мама или я? Две бабушки. Я выросла. Не одна. В школу</w:t>
      </w:r>
    </w:p>
    <w:p w:rsidR="00171AA6" w:rsidRPr="00550EA1" w:rsidRDefault="00171AA6" w:rsidP="00550EA1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50E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Биссет Д. Под ковром</w:t>
      </w:r>
    </w:p>
    <w:p w:rsidR="00171AA6" w:rsidRPr="00550EA1" w:rsidRDefault="00171AA6" w:rsidP="00550EA1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50E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Михалков С. Мой щенок. Смех и слезы. Зайка-зазнайка</w:t>
      </w:r>
    </w:p>
    <w:p w:rsidR="00171AA6" w:rsidRPr="00550EA1" w:rsidRDefault="00171AA6" w:rsidP="00550EA1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50E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Орлов В. Что нельзя купить</w:t>
      </w:r>
    </w:p>
    <w:p w:rsidR="00171AA6" w:rsidRPr="00550EA1" w:rsidRDefault="00171AA6" w:rsidP="00550EA1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50E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Хармс Д. Храбрый еж.</w:t>
      </w:r>
    </w:p>
    <w:p w:rsidR="00171AA6" w:rsidRPr="00550EA1" w:rsidRDefault="00171AA6" w:rsidP="00550EA1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50E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Чарушин Е. Томка. Томка испугался. Тюпа. Сорока. Медвежата</w:t>
      </w:r>
    </w:p>
    <w:p w:rsidR="00171AA6" w:rsidRPr="00550EA1" w:rsidRDefault="00171AA6" w:rsidP="00550EA1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50E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Степанов В. Осторожный снег</w:t>
      </w:r>
    </w:p>
    <w:p w:rsidR="00171AA6" w:rsidRPr="00550EA1" w:rsidRDefault="00171AA6" w:rsidP="00550EA1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50E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Кружков Г. Хорошая погода. Откуда взялись пятерки у старушки. Как шарики мир спасли Пришвин М. Лисичкин хлеб</w:t>
      </w:r>
    </w:p>
    <w:p w:rsidR="00171AA6" w:rsidRPr="00550EA1" w:rsidRDefault="00171AA6" w:rsidP="00550EA1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50E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Коваль Ю. Букет</w:t>
      </w:r>
    </w:p>
    <w:p w:rsidR="00171AA6" w:rsidRPr="00550EA1" w:rsidRDefault="00171AA6" w:rsidP="00550EA1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50E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Усачев А. Ботинок. Живая книга. Мы играли в паповоз. Умная собачка Соня, или Правила хорошего тона для маленьких собачек. О чтении. Что такое лето. По тропинке жарким летом. Как сороконожку за лекарем посылали. Пустынная песня. Кого принимают в школу?</w:t>
      </w:r>
    </w:p>
    <w:p w:rsidR="00171AA6" w:rsidRPr="00550EA1" w:rsidRDefault="00171AA6" w:rsidP="00550EA1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50E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Александрова Г. Домовенок Кузька и волшебные вещи (с продолжениями)</w:t>
      </w:r>
    </w:p>
    <w:p w:rsidR="00171AA6" w:rsidRPr="00550EA1" w:rsidRDefault="00171AA6" w:rsidP="00550EA1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50E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Андерсен Г. X. Дикие лебеди</w:t>
      </w:r>
    </w:p>
    <w:p w:rsidR="00171AA6" w:rsidRPr="00550EA1" w:rsidRDefault="00171AA6" w:rsidP="00550EA1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50E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Асбьернсен П. К. Норвежские сказки</w:t>
      </w:r>
    </w:p>
    <w:p w:rsidR="00171AA6" w:rsidRPr="00550EA1" w:rsidRDefault="00171AA6" w:rsidP="00550EA1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50E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Благинина Е. Стихи для детей</w:t>
      </w:r>
    </w:p>
    <w:p w:rsidR="00171AA6" w:rsidRPr="00550EA1" w:rsidRDefault="00171AA6" w:rsidP="00550EA1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50E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Берестов В. Читалочка. У меня в портфеле. Песенка весенних минут. Рыжик. Первое сентября. Первоклассница</w:t>
      </w:r>
    </w:p>
    <w:p w:rsidR="00171AA6" w:rsidRPr="00550EA1" w:rsidRDefault="00171AA6" w:rsidP="00550EA1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50E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Бунин И. Листопад</w:t>
      </w:r>
    </w:p>
    <w:p w:rsidR="00171AA6" w:rsidRPr="00550EA1" w:rsidRDefault="00171AA6" w:rsidP="00550EA1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50E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Введенский А. Дядя Боря говорит.</w:t>
      </w:r>
    </w:p>
    <w:p w:rsidR="00171AA6" w:rsidRPr="00550EA1" w:rsidRDefault="00171AA6" w:rsidP="00550EA1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50E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Ганина М. Тяпкин и Леша</w:t>
      </w:r>
    </w:p>
    <w:p w:rsidR="00171AA6" w:rsidRPr="00550EA1" w:rsidRDefault="00171AA6" w:rsidP="00550EA1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50E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Горький М. Случай с Евсейкой</w:t>
      </w:r>
    </w:p>
    <w:p w:rsidR="00171AA6" w:rsidRPr="00550EA1" w:rsidRDefault="00171AA6" w:rsidP="00550EA1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50E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Георгиев С. Елки-палки, или Фельдмаршал Пулькин. Один мальчик, одна девочка. Кошачье заклинание. Похищение бриллианта. Нуф-Нуф. Пузявочки</w:t>
      </w:r>
    </w:p>
    <w:p w:rsidR="00171AA6" w:rsidRPr="00550EA1" w:rsidRDefault="00171AA6" w:rsidP="00550EA1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50E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Герасимова Д. У окна</w:t>
      </w:r>
    </w:p>
    <w:p w:rsidR="00171AA6" w:rsidRPr="00550EA1" w:rsidRDefault="00171AA6" w:rsidP="00550EA1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50E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Долинина Н. Мой капитан. Лембой. Чуча. Как тесен мир. Мы с Сережкой близнецы. Потерялась девочка</w:t>
      </w:r>
    </w:p>
    <w:p w:rsidR="00171AA6" w:rsidRPr="00550EA1" w:rsidRDefault="00171AA6" w:rsidP="00550EA1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50E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Драгунский В. Пожар во флигеле, или Подвиг во льдах. Кот в сапогах. Мотогонки по отвесной стене</w:t>
      </w:r>
    </w:p>
    <w:p w:rsidR="00171AA6" w:rsidRPr="00550EA1" w:rsidRDefault="00171AA6" w:rsidP="00550EA1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50E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Дружков Ю. Приключения Карандаша и Самоделкина</w:t>
      </w:r>
    </w:p>
    <w:p w:rsidR="00171AA6" w:rsidRPr="00550EA1" w:rsidRDefault="00171AA6" w:rsidP="00550EA1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50E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Ежикова 3. Крот и его друзья</w:t>
      </w:r>
    </w:p>
    <w:p w:rsidR="00171AA6" w:rsidRPr="00550EA1" w:rsidRDefault="00171AA6" w:rsidP="00550EA1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50E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Житков Б. Что я видел. Рассказы о животных. Про Пудю. Как я ловил человечков. Что бывало</w:t>
      </w:r>
    </w:p>
    <w:p w:rsidR="00171AA6" w:rsidRPr="00550EA1" w:rsidRDefault="00171AA6" w:rsidP="00550EA1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50E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Журавлева Е. Фунтик</w:t>
      </w:r>
    </w:p>
    <w:p w:rsidR="00171AA6" w:rsidRPr="00550EA1" w:rsidRDefault="00171AA6" w:rsidP="00550EA1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50E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Заходер Б. Собачкины огорчения. Моя Вообразилия</w:t>
      </w:r>
    </w:p>
    <w:p w:rsidR="00171AA6" w:rsidRPr="00550EA1" w:rsidRDefault="00171AA6" w:rsidP="00550EA1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50E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Зощенко М. Смешные истории. Рассказы о Леле и Миньке</w:t>
      </w:r>
    </w:p>
    <w:p w:rsidR="00171AA6" w:rsidRPr="00550EA1" w:rsidRDefault="00171AA6" w:rsidP="00550EA1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50E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Иванов А. Приключения Хомы и Суслика</w:t>
      </w:r>
    </w:p>
    <w:p w:rsidR="00171AA6" w:rsidRPr="00550EA1" w:rsidRDefault="00171AA6" w:rsidP="00550EA1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50E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Козлов С. Трям! Здравствуйте</w:t>
      </w:r>
    </w:p>
    <w:p w:rsidR="00171AA6" w:rsidRPr="00550EA1" w:rsidRDefault="00171AA6" w:rsidP="00550EA1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50E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Кондратьев А. Стихи для детей</w:t>
      </w:r>
    </w:p>
    <w:p w:rsidR="00171AA6" w:rsidRPr="00550EA1" w:rsidRDefault="00171AA6" w:rsidP="00550EA1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50E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Крылов И. Басни</w:t>
      </w:r>
    </w:p>
    <w:p w:rsidR="00171AA6" w:rsidRPr="00550EA1" w:rsidRDefault="00171AA6" w:rsidP="00550EA1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50E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Киплинг Р. Откуда у кита такая глотка</w:t>
      </w:r>
    </w:p>
    <w:p w:rsidR="00171AA6" w:rsidRPr="00550EA1" w:rsidRDefault="00171AA6" w:rsidP="00550EA1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50E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Крюгер М. Голубая бусинка. Привет, Каролинка</w:t>
      </w:r>
    </w:p>
    <w:p w:rsidR="00171AA6" w:rsidRPr="00550EA1" w:rsidRDefault="00171AA6" w:rsidP="00550EA1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50E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Левин В. Глупая лошадь</w:t>
      </w:r>
    </w:p>
    <w:p w:rsidR="00171AA6" w:rsidRPr="00550EA1" w:rsidRDefault="00171AA6" w:rsidP="00550EA1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50E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Лермонтов М. Парус</w:t>
      </w:r>
    </w:p>
    <w:p w:rsidR="00171AA6" w:rsidRPr="00550EA1" w:rsidRDefault="00171AA6" w:rsidP="00550EA1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50E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Линдгрен М. Зайчишка-пушишка</w:t>
      </w:r>
    </w:p>
    <w:p w:rsidR="00171AA6" w:rsidRPr="00550EA1" w:rsidRDefault="00171AA6" w:rsidP="00550EA1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50E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Лукашкина М. Кораблекрушение</w:t>
      </w:r>
    </w:p>
    <w:p w:rsidR="00171AA6" w:rsidRPr="00550EA1" w:rsidRDefault="00171AA6" w:rsidP="00550EA1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50E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Маршак С. Детки в клетке. Декабрь, Пожелания друзьям. Мельник, мальчик и осел</w:t>
      </w:r>
    </w:p>
    <w:p w:rsidR="00171AA6" w:rsidRPr="00550EA1" w:rsidRDefault="00171AA6" w:rsidP="00550EA1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50E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Маяковский В. Эта книжечка моя про моря и про маяк</w:t>
      </w:r>
    </w:p>
    <w:p w:rsidR="00171AA6" w:rsidRPr="00550EA1" w:rsidRDefault="00171AA6" w:rsidP="00550EA1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50E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Махотин С., Дождевая бочка</w:t>
      </w:r>
    </w:p>
    <w:p w:rsidR="00171AA6" w:rsidRPr="00550EA1" w:rsidRDefault="00171AA6" w:rsidP="00550EA1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50E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Мориц Ю. Букет котов</w:t>
      </w:r>
    </w:p>
    <w:p w:rsidR="00171AA6" w:rsidRPr="00550EA1" w:rsidRDefault="00171AA6" w:rsidP="00550EA1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50E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Мошковская Э. Выясняются странные вещи. Я гребу в страну Марабу</w:t>
      </w:r>
    </w:p>
    <w:p w:rsidR="00171AA6" w:rsidRPr="00550EA1" w:rsidRDefault="00171AA6" w:rsidP="00550EA1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50E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Нестайко В. В стране солнечных зайчиков</w:t>
      </w:r>
    </w:p>
    <w:p w:rsidR="00171AA6" w:rsidRPr="00550EA1" w:rsidRDefault="00171AA6" w:rsidP="00550EA1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50E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Некрасов И. Зеленый шум</w:t>
      </w:r>
    </w:p>
    <w:p w:rsidR="00171AA6" w:rsidRPr="00550EA1" w:rsidRDefault="00171AA6" w:rsidP="00550EA1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50E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Олейников Н. Я послал на базар чудаков</w:t>
      </w:r>
    </w:p>
    <w:p w:rsidR="00171AA6" w:rsidRPr="00550EA1" w:rsidRDefault="00171AA6" w:rsidP="00550EA1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50E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Остер Г. Петька-микроб</w:t>
      </w:r>
    </w:p>
    <w:p w:rsidR="00171AA6" w:rsidRPr="00550EA1" w:rsidRDefault="00171AA6" w:rsidP="00550EA1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50E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Одоевский В. Городок в табакерке</w:t>
      </w:r>
    </w:p>
    <w:p w:rsidR="00171AA6" w:rsidRPr="00550EA1" w:rsidRDefault="00171AA6" w:rsidP="00550EA1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50E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Паустовский К, Кот-ворюга, Барсучий нос. Резиновая лодка. Стальное колечко</w:t>
      </w:r>
    </w:p>
    <w:p w:rsidR="00171AA6" w:rsidRPr="00550EA1" w:rsidRDefault="00171AA6" w:rsidP="00550EA1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50E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Петрушевская Л. Детские пьесы. Сборник рассказов «Пуськи бятые».</w:t>
      </w:r>
    </w:p>
    <w:p w:rsidR="00171AA6" w:rsidRPr="00550EA1" w:rsidRDefault="00171AA6" w:rsidP="00550EA1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50E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Сказки Пивоварова И.</w:t>
      </w:r>
    </w:p>
    <w:p w:rsidR="00171AA6" w:rsidRPr="00550EA1" w:rsidRDefault="00171AA6" w:rsidP="00550EA1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50E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Сочинение Пляцковский М. Приключения кузнечика Кузи. Как утенок Крячик свою тень потерял. Настоящий друг</w:t>
      </w:r>
    </w:p>
    <w:p w:rsidR="00171AA6" w:rsidRPr="00550EA1" w:rsidRDefault="00171AA6" w:rsidP="00550EA1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50E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Прокофьева С. Лоскутик и облако. Остров капитанов. Приключения желтого чемоданчика. Астрель, принцесса Сумерки. Оставь окно открытым. Машины сказки. Какая бывает зима</w:t>
      </w:r>
    </w:p>
    <w:p w:rsidR="00171AA6" w:rsidRPr="00550EA1" w:rsidRDefault="00171AA6" w:rsidP="00550EA1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50E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Пушкин А. Зимняя дорога. Унылая пора! Очей очарованье...</w:t>
      </w:r>
    </w:p>
    <w:p w:rsidR="00171AA6" w:rsidRPr="00550EA1" w:rsidRDefault="00171AA6" w:rsidP="00550EA1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50E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Самойлов Д. Слоненок пошел учиться. Слоненок-турист</w:t>
      </w:r>
    </w:p>
    <w:p w:rsidR="00171AA6" w:rsidRPr="00550EA1" w:rsidRDefault="00171AA6" w:rsidP="00550EA1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50E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Сладков Н. Сказки леса</w:t>
      </w:r>
    </w:p>
    <w:p w:rsidR="00171AA6" w:rsidRPr="00550EA1" w:rsidRDefault="00171AA6" w:rsidP="00550EA1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50E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Сутеев В. Петя и Красная Шапочка</w:t>
      </w:r>
    </w:p>
    <w:p w:rsidR="00171AA6" w:rsidRPr="00550EA1" w:rsidRDefault="00171AA6" w:rsidP="00550EA1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50E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Сказки народов мира</w:t>
      </w:r>
    </w:p>
    <w:p w:rsidR="00171AA6" w:rsidRPr="00550EA1" w:rsidRDefault="00171AA6" w:rsidP="00550EA1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50E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Токмакова И. Сентябрь. Голубая страна. Скоро в школу</w:t>
      </w:r>
    </w:p>
    <w:p w:rsidR="00171AA6" w:rsidRPr="00550EA1" w:rsidRDefault="00171AA6" w:rsidP="00550EA1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50E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Успенский Э, Чебурашка и Крокодил Гена. Дядя Федор, пес и кот, 25 профессий Маши Филиппенко, Гарантийные человечки. Про мальчика Яшу. Про Веру и Анфису</w:t>
      </w:r>
    </w:p>
    <w:p w:rsidR="00171AA6" w:rsidRPr="00550EA1" w:rsidRDefault="00171AA6" w:rsidP="00550EA1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50E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Фет А. Мама! Глянь-ка из окошка...</w:t>
      </w:r>
    </w:p>
    <w:p w:rsidR="00171AA6" w:rsidRPr="00550EA1" w:rsidRDefault="00171AA6" w:rsidP="00550EA1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50EA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Яснов М. В последний раз, Я учусь писать слова. Когда я стану школьником</w:t>
      </w:r>
      <w:hyperlink r:id="rId6" w:history="1">
        <w:r w:rsidRPr="00550EA1">
          <w:rPr>
            <w:rFonts w:ascii="Times New Roman" w:hAnsi="Times New Roman" w:cs="Times New Roman"/>
            <w:b/>
            <w:bCs/>
            <w:color w:val="000000"/>
            <w:sz w:val="28"/>
            <w:szCs w:val="28"/>
            <w:u w:val="single"/>
            <w:shd w:val="clear" w:color="auto" w:fill="FFFFFF"/>
          </w:rPr>
          <w:t>.</w:t>
        </w:r>
      </w:hyperlink>
    </w:p>
    <w:p w:rsidR="00171AA6" w:rsidRPr="00550EA1" w:rsidRDefault="00171AA6" w:rsidP="00550EA1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550EA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ab/>
        <w:t>Полюбившиеся истории ребёнок будет охотно слушать и читать, а позже, с удовольствием вновь и вновь проживая ситуации, в которые попадают любимые герои. Начиная читать самостоятельно (будь то в пять, шесть, семь или даже восемь лет), ребёнку стоит снова вернуться к сказкам и рассказам этого раздела - они короткие и простые, их сопровождают многочисленные яркие картинки, помогающие преодолевать трудности самостоятельного чтения. Начинать учиться пересказывать тоже лучше по достаточно простым текстам, поэтому некоторые из рассказов этого раздела часто включаются в учебники и хрестоматии по чтению для начальной школы. Если же ребёнок много смотрит телевизор и видео и мало слушает сказки и книжки, ему может быть, трудно воспринимать истории этого раздела в четыре-пять лет (не считая, конечно, снятых по ним мультфильмов). В этом случае на книжках этого раздела можно задержаться лет до шести-семи, постепенно добавляя к ним сказки и рассказы следующего уровня.</w:t>
      </w:r>
    </w:p>
    <w:p w:rsidR="00171AA6" w:rsidRDefault="00171AA6" w:rsidP="00550EA1">
      <w:pPr>
        <w:shd w:val="clear" w:color="auto" w:fill="FFFFFF"/>
        <w:spacing w:after="0" w:line="360" w:lineRule="auto"/>
        <w:ind w:firstLine="72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71AA6" w:rsidRPr="00550EA1" w:rsidRDefault="00171AA6" w:rsidP="00550EA1">
      <w:pPr>
        <w:shd w:val="clear" w:color="auto" w:fill="FFFFFF"/>
        <w:spacing w:after="0" w:line="360" w:lineRule="auto"/>
        <w:ind w:firstLine="720"/>
        <w:jc w:val="center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550EA1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Если телевизор конкурирует с книгой</w:t>
      </w:r>
    </w:p>
    <w:p w:rsidR="00171AA6" w:rsidRPr="00550EA1" w:rsidRDefault="00171AA6" w:rsidP="00550EA1">
      <w:pPr>
        <w:shd w:val="clear" w:color="auto" w:fill="FFFFFF"/>
        <w:spacing w:after="0" w:line="360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550EA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Вот некоторые интересные наблюдения и советы, предоставленные Институтом родителей (Канада):</w:t>
      </w:r>
    </w:p>
    <w:p w:rsidR="00171AA6" w:rsidRPr="00550EA1" w:rsidRDefault="00171AA6" w:rsidP="00550EA1">
      <w:pPr>
        <w:numPr>
          <w:ilvl w:val="0"/>
          <w:numId w:val="14"/>
        </w:numPr>
        <w:shd w:val="clear" w:color="auto" w:fill="FFFFFF"/>
        <w:spacing w:after="0" w:line="360" w:lineRule="auto"/>
        <w:ind w:left="0" w:firstLine="720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550EA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Если к выключателю телевизора достаточно протянуть руку, а книжная полка размещена слишком высоко, нетрудно догадаться, как в такой обстановке ребенок будет проводить свое свободное время. Но если вы отведете ему собственную полочку с увлекательными, красочными книжками и четко распланируете время просмотра телепрограмм, то он почти наверняка обратит свой взор на книжную полку и что-то выберет и для себя.</w:t>
      </w:r>
    </w:p>
    <w:p w:rsidR="00171AA6" w:rsidRPr="00550EA1" w:rsidRDefault="00171AA6" w:rsidP="00550EA1">
      <w:pPr>
        <w:numPr>
          <w:ilvl w:val="0"/>
          <w:numId w:val="14"/>
        </w:numPr>
        <w:shd w:val="clear" w:color="auto" w:fill="FFFFFF"/>
        <w:spacing w:after="0" w:line="360" w:lineRule="auto"/>
        <w:ind w:left="0" w:firstLine="0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550EA1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Да!</w:t>
      </w:r>
    </w:p>
    <w:p w:rsidR="00171AA6" w:rsidRPr="00550EA1" w:rsidRDefault="00171AA6" w:rsidP="00550EA1">
      <w:pPr>
        <w:numPr>
          <w:ilvl w:val="0"/>
          <w:numId w:val="15"/>
        </w:numPr>
        <w:shd w:val="clear" w:color="auto" w:fill="FFFFFF"/>
        <w:spacing w:after="0" w:line="360" w:lineRule="auto"/>
        <w:ind w:left="0" w:firstLine="720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550EA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по возможности раньше начните читать ребенку вслух;</w:t>
      </w:r>
    </w:p>
    <w:p w:rsidR="00171AA6" w:rsidRPr="00550EA1" w:rsidRDefault="00171AA6" w:rsidP="00550EA1">
      <w:pPr>
        <w:numPr>
          <w:ilvl w:val="0"/>
          <w:numId w:val="15"/>
        </w:numPr>
        <w:shd w:val="clear" w:color="auto" w:fill="FFFFFF"/>
        <w:spacing w:after="0" w:line="360" w:lineRule="auto"/>
        <w:ind w:left="0" w:firstLine="720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550EA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постарайтесь каждый день хотя бы десять минут читать ему вслух;</w:t>
      </w:r>
    </w:p>
    <w:p w:rsidR="00171AA6" w:rsidRPr="00550EA1" w:rsidRDefault="00171AA6" w:rsidP="00550EA1">
      <w:pPr>
        <w:numPr>
          <w:ilvl w:val="0"/>
          <w:numId w:val="15"/>
        </w:numPr>
        <w:shd w:val="clear" w:color="auto" w:fill="FFFFFF"/>
        <w:spacing w:after="0" w:line="360" w:lineRule="auto"/>
        <w:ind w:left="0" w:firstLine="720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550EA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помните, что искусство слушать не приходит само по себе, его надо постепенно прививать.</w:t>
      </w:r>
    </w:p>
    <w:p w:rsidR="00171AA6" w:rsidRPr="00550EA1" w:rsidRDefault="00171AA6" w:rsidP="00550EA1">
      <w:pPr>
        <w:numPr>
          <w:ilvl w:val="0"/>
          <w:numId w:val="14"/>
        </w:numPr>
        <w:shd w:val="clear" w:color="auto" w:fill="FFFFFF"/>
        <w:tabs>
          <w:tab w:val="clear" w:pos="720"/>
          <w:tab w:val="num" w:pos="284"/>
        </w:tabs>
        <w:spacing w:after="0" w:line="360" w:lineRule="auto"/>
        <w:ind w:left="426" w:hanging="66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550EA1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Нет!</w:t>
      </w:r>
    </w:p>
    <w:p w:rsidR="00171AA6" w:rsidRPr="00550EA1" w:rsidRDefault="00171AA6" w:rsidP="00550EA1">
      <w:pPr>
        <w:numPr>
          <w:ilvl w:val="0"/>
          <w:numId w:val="16"/>
        </w:numPr>
        <w:shd w:val="clear" w:color="auto" w:fill="FFFFFF"/>
        <w:spacing w:after="0" w:line="360" w:lineRule="auto"/>
        <w:ind w:left="0" w:firstLine="710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550EA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не читайте истории, не нравящиеся вам самим;</w:t>
      </w:r>
    </w:p>
    <w:p w:rsidR="00171AA6" w:rsidRPr="00550EA1" w:rsidRDefault="00171AA6" w:rsidP="00550EA1">
      <w:pPr>
        <w:numPr>
          <w:ilvl w:val="0"/>
          <w:numId w:val="16"/>
        </w:numPr>
        <w:shd w:val="clear" w:color="auto" w:fill="FFFFFF"/>
        <w:spacing w:after="0" w:line="360" w:lineRule="auto"/>
        <w:ind w:left="0" w:firstLine="720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550EA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не удивляйтесь и не раздражайтесь, если ребенок перебивает вас вопросами. Отвечайте ему сразу же.</w:t>
      </w:r>
    </w:p>
    <w:p w:rsidR="00171AA6" w:rsidRPr="00550EA1" w:rsidRDefault="00171AA6" w:rsidP="00550EA1">
      <w:pPr>
        <w:numPr>
          <w:ilvl w:val="0"/>
          <w:numId w:val="16"/>
        </w:numPr>
        <w:shd w:val="clear" w:color="auto" w:fill="FFFFFF"/>
        <w:spacing w:after="0" w:line="360" w:lineRule="auto"/>
        <w:ind w:left="0" w:firstLine="720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550EA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не конкурируйте с телевизором. Если родители предлагают своему чаду выбирать между книгой и телевизором, то он, вероятнее всего, предпочтет последнее. И все же - на то вы и родители, чтобы поставить последнюю точку. Равнодушным тоном скажите ребенку: «Телевизор мы включим в семь часов вечера». Если он хочет слушать сказку или рассказ - очень хорошо. Не хочет - ничего страшного. Ни в коем случае не создавайте впечатление, что телевизор он не смотрит из-за книги;</w:t>
      </w:r>
    </w:p>
    <w:p w:rsidR="00171AA6" w:rsidRPr="00550EA1" w:rsidRDefault="00171AA6" w:rsidP="00550EA1">
      <w:pPr>
        <w:numPr>
          <w:ilvl w:val="0"/>
          <w:numId w:val="17"/>
        </w:numPr>
        <w:shd w:val="clear" w:color="auto" w:fill="FFFFFF"/>
        <w:spacing w:after="0" w:line="360" w:lineRule="auto"/>
        <w:ind w:left="0" w:firstLine="720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550EA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При чтении вслух можно воспользоваться некоторыми приемами из практики учителей:</w:t>
      </w:r>
    </w:p>
    <w:p w:rsidR="00171AA6" w:rsidRPr="00550EA1" w:rsidRDefault="00171AA6" w:rsidP="00550EA1">
      <w:pPr>
        <w:numPr>
          <w:ilvl w:val="0"/>
          <w:numId w:val="18"/>
        </w:numPr>
        <w:shd w:val="clear" w:color="auto" w:fill="FFFFFF"/>
        <w:spacing w:after="0" w:line="360" w:lineRule="auto"/>
        <w:ind w:left="0" w:firstLine="720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550EA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если читаете стишок, пусть ребенок попытается угадать следующую рифму;</w:t>
      </w:r>
    </w:p>
    <w:p w:rsidR="00171AA6" w:rsidRPr="00550EA1" w:rsidRDefault="00171AA6" w:rsidP="00550EA1">
      <w:pPr>
        <w:numPr>
          <w:ilvl w:val="0"/>
          <w:numId w:val="18"/>
        </w:numPr>
        <w:shd w:val="clear" w:color="auto" w:fill="FFFFFF"/>
        <w:spacing w:after="0" w:line="360" w:lineRule="auto"/>
        <w:ind w:left="0" w:firstLine="720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550EA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закончив читать какую-то книгу, расспросите малыша, не происходили ли подобные забавные истории с ним самим;</w:t>
      </w:r>
    </w:p>
    <w:p w:rsidR="00171AA6" w:rsidRPr="00550EA1" w:rsidRDefault="00171AA6" w:rsidP="00550EA1">
      <w:pPr>
        <w:numPr>
          <w:ilvl w:val="0"/>
          <w:numId w:val="18"/>
        </w:numPr>
        <w:shd w:val="clear" w:color="auto" w:fill="FFFFFF"/>
        <w:spacing w:after="0" w:line="360" w:lineRule="auto"/>
        <w:ind w:left="0" w:firstLine="720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550EA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спросите у ребенка, как он хотел бы изменить прочитанную историю.</w:t>
      </w:r>
    </w:p>
    <w:p w:rsidR="00171AA6" w:rsidRPr="00550EA1" w:rsidRDefault="00171AA6" w:rsidP="00550EA1">
      <w:pPr>
        <w:numPr>
          <w:ilvl w:val="0"/>
          <w:numId w:val="19"/>
        </w:numPr>
        <w:shd w:val="clear" w:color="auto" w:fill="FFFFFF"/>
        <w:spacing w:after="0" w:line="360" w:lineRule="auto"/>
        <w:ind w:left="0" w:firstLine="720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550EA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Помните, как трудно вам было расставаться с книгой только потому, что настало время идти спать? Не доводилось ли вам брать с собой в постель фонарик, чтобы успеть прочитать хоть несколько страничек, пока вас не застанут родители?</w:t>
      </w:r>
    </w:p>
    <w:p w:rsidR="00171AA6" w:rsidRPr="00550EA1" w:rsidRDefault="00171AA6" w:rsidP="00550EA1">
      <w:pPr>
        <w:shd w:val="clear" w:color="auto" w:fill="FFFFFF"/>
        <w:spacing w:after="0" w:line="360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550EA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Почему бы раз в неделю не проявить снисходительность и не посмотреть сквозь пальцы на время отхода ко сну? Пусть ребенок знает, что может бодрствовать, сколько хочет, то есть до тех пор, пока читает книгу.</w:t>
      </w:r>
    </w:p>
    <w:p w:rsidR="00171AA6" w:rsidRPr="00550EA1" w:rsidRDefault="00171AA6" w:rsidP="00550EA1">
      <w:pPr>
        <w:shd w:val="clear" w:color="auto" w:fill="FFFFFF"/>
        <w:spacing w:after="0" w:line="360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550EA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Такому вечеру можно дать особое название - вечер чтения, «сказочная вечеринка»;</w:t>
      </w:r>
    </w:p>
    <w:p w:rsidR="00171AA6" w:rsidRPr="00550EA1" w:rsidRDefault="00171AA6" w:rsidP="00550EA1">
      <w:pPr>
        <w:numPr>
          <w:ilvl w:val="0"/>
          <w:numId w:val="20"/>
        </w:numPr>
        <w:shd w:val="clear" w:color="auto" w:fill="FFFFFF"/>
        <w:spacing w:after="0" w:line="360" w:lineRule="auto"/>
        <w:ind w:left="0" w:firstLine="720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550EA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Носите с собой в сумочке книгу - на случай, если вам предстоит длинный путь с ребенком или длительное ожидание в очереди;</w:t>
      </w:r>
    </w:p>
    <w:p w:rsidR="00171AA6" w:rsidRPr="00550EA1" w:rsidRDefault="00171AA6" w:rsidP="00550EA1">
      <w:pPr>
        <w:numPr>
          <w:ilvl w:val="0"/>
          <w:numId w:val="20"/>
        </w:numPr>
        <w:shd w:val="clear" w:color="auto" w:fill="FFFFFF"/>
        <w:spacing w:after="0" w:line="360" w:lineRule="auto"/>
        <w:ind w:left="0" w:firstLine="720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550EA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 некоторых семьях заведено раз в неделю «забыть обо всем и только читать». На эти полчаса выключается телевизор, никто не подходит к телефону, причем планируется это время заранее, с отметкой в семейном календаре.</w:t>
      </w:r>
    </w:p>
    <w:p w:rsidR="00171AA6" w:rsidRPr="00550EA1" w:rsidRDefault="00171AA6" w:rsidP="00550EA1">
      <w:pPr>
        <w:shd w:val="clear" w:color="auto" w:fill="FFFFFF"/>
        <w:spacing w:after="0" w:line="360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550EA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Но эти тридцать минут имеют смысл только в том случае, если участвовать будет вся семья. И если вы сами в полной мере погрузитесь в новый бестселлер.</w:t>
      </w:r>
    </w:p>
    <w:p w:rsidR="00171AA6" w:rsidRPr="00550EA1" w:rsidRDefault="00171AA6" w:rsidP="00550EA1">
      <w:pPr>
        <w:numPr>
          <w:ilvl w:val="0"/>
          <w:numId w:val="21"/>
        </w:numPr>
        <w:shd w:val="clear" w:color="auto" w:fill="FFFFFF"/>
        <w:spacing w:after="0" w:line="360" w:lineRule="auto"/>
        <w:ind w:left="0" w:firstLine="720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550EA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Исследования показали, что дети, смотрящие телевизор больше десяти часов в неделю, читают хуже своих сверстников, которым родители ограничивают время пребывания перед экраном. В некоторых семьях папа или мама выдают «ТВ-билеты» - каждый действителен 30 минут. Если билеты кончились, телевизор исключается до следующей недели.</w:t>
      </w:r>
    </w:p>
    <w:p w:rsidR="00171AA6" w:rsidRPr="00550EA1" w:rsidRDefault="00171AA6" w:rsidP="00550EA1">
      <w:pPr>
        <w:shd w:val="clear" w:color="auto" w:fill="FFFFFF"/>
        <w:spacing w:after="0" w:line="360" w:lineRule="auto"/>
        <w:ind w:firstLine="710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550EA1"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  <w:t>Примечание: Ребенку в возрасте от трех до шести лет не нужно выдавать билеты - достаточно поставить такое условие: «У тебя ведь нет билета на следующую передачу?» «Нет», - соглашается малыш, и сам выключает телевизор. Это ничего, что и на предыдущую передачу билет был только понарошку.</w:t>
      </w:r>
    </w:p>
    <w:p w:rsidR="00171AA6" w:rsidRPr="00550EA1" w:rsidRDefault="00171AA6" w:rsidP="00550EA1">
      <w:pPr>
        <w:shd w:val="clear" w:color="auto" w:fill="FFFFFF"/>
        <w:spacing w:after="0" w:line="360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550EA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Ни компьютер, ни телевизор не являются препятствием любви к книге. Нельзя противопоставлять их друг другу, нельзя говорить: «Вот ты в книжке не дочитал, за это тебе телевизора не будет». Мы сами вкладываем в сознание ребёнка, что книга – это что-то нудное и обязательное, как мытьё посуды, а компьютер, телевизор – что-то такое, чем наградят, если всё дочитать и рассказать содержание.</w:t>
      </w:r>
    </w:p>
    <w:p w:rsidR="00171AA6" w:rsidRPr="00550EA1" w:rsidRDefault="00171AA6" w:rsidP="00550EA1">
      <w:pPr>
        <w:shd w:val="clear" w:color="auto" w:fill="FFFFFF"/>
        <w:spacing w:after="0" w:line="360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550EA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Рассказывайте, читайте сказки вашим детям, а если они выросли - внукам.</w:t>
      </w:r>
    </w:p>
    <w:p w:rsidR="00171AA6" w:rsidRPr="00550EA1" w:rsidRDefault="00171AA6" w:rsidP="00550EA1">
      <w:pPr>
        <w:shd w:val="clear" w:color="auto" w:fill="FFFFFF"/>
        <w:spacing w:after="0" w:line="360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550EA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Пусть дети участвуют в сказках как главные герои, руководят событиями, вмешиваясь в сочиненную сказку, подсказывают свое решение, придумывают конец сказки. Ведь в сказках как бы проигрывается будущее вашего малыша: станет ли он потом искать выход из трудной ситуации или придумывать повод, как отвертеться. Будет ли он щедрым или же мелочным.</w:t>
      </w:r>
    </w:p>
    <w:p w:rsidR="00171AA6" w:rsidRPr="00550EA1" w:rsidRDefault="00171AA6" w:rsidP="00550EA1">
      <w:pPr>
        <w:shd w:val="clear" w:color="auto" w:fill="FFFFFF"/>
        <w:spacing w:after="0" w:line="360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550EA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Человечество не зря придумало сказки. Где еще несмышленому человечку можно победить драконов и притом совершенно безопасно - у теплого родного плеча мамы.</w:t>
      </w:r>
    </w:p>
    <w:p w:rsidR="00171AA6" w:rsidRPr="00550EA1" w:rsidRDefault="00171AA6" w:rsidP="00550EA1">
      <w:pPr>
        <w:shd w:val="clear" w:color="auto" w:fill="FFFFFF"/>
        <w:spacing w:after="0" w:line="360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550EA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А как хороши сказки для семьи!</w:t>
      </w:r>
    </w:p>
    <w:p w:rsidR="00171AA6" w:rsidRPr="00550EA1" w:rsidRDefault="00171AA6" w:rsidP="00550EA1">
      <w:pPr>
        <w:shd w:val="clear" w:color="auto" w:fill="FFFFFF"/>
        <w:spacing w:after="0" w:line="360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550EA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Пройдут годы, ваш ребенок, впитав тепло и добро прочитанных и придуманных вами сказок, воздаст вам вниманием и заботой. Человек, когда он счастлив, этого не забывает, большой он или маленький. А дети, участвуя в чтении и сочинении сказок, подлинно счастливы: они сокрушают зло и становятся на ступеньку выше в освоении добра.</w:t>
      </w:r>
    </w:p>
    <w:p w:rsidR="00171AA6" w:rsidRPr="00550EA1" w:rsidRDefault="00171AA6" w:rsidP="00550EA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71AA6" w:rsidRDefault="00171AA6" w:rsidP="00550EA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71AA6" w:rsidRDefault="00171AA6" w:rsidP="00550EA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71AA6" w:rsidRDefault="00171AA6" w:rsidP="00550EA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71AA6" w:rsidRDefault="00171AA6" w:rsidP="00550EA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71AA6" w:rsidRDefault="00171AA6" w:rsidP="00550EA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71AA6" w:rsidRDefault="00171AA6" w:rsidP="00F309EC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171AA6" w:rsidRDefault="00171AA6" w:rsidP="00F309EC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171AA6" w:rsidRDefault="00171AA6" w:rsidP="00550EA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Приложение 3</w:t>
      </w:r>
    </w:p>
    <w:p w:rsidR="00171AA6" w:rsidRDefault="00171AA6" w:rsidP="00550EA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Собираем сказку</w:t>
      </w:r>
    </w:p>
    <w:p w:rsidR="00171AA6" w:rsidRDefault="00171AA6" w:rsidP="00466910">
      <w:pP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t xml:space="preserve"> </w:t>
      </w:r>
      <w:r w:rsidRPr="00CB7CF3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224.25pt;height:326.25pt;visibility:visible">
            <v:imagedata r:id="rId7" o:title=""/>
          </v:shape>
        </w:pict>
      </w: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t xml:space="preserve"> </w:t>
      </w:r>
      <w:r w:rsidRPr="00CB7CF3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pict>
          <v:shape id="Рисунок 2" o:spid="_x0000_i1026" type="#_x0000_t75" style="width:232.5pt;height:326.25pt;visibility:visible">
            <v:imagedata r:id="rId8" o:title=""/>
          </v:shape>
        </w:pict>
      </w:r>
    </w:p>
    <w:p w:rsidR="00171AA6" w:rsidRDefault="00171AA6" w:rsidP="00466910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171AA6" w:rsidRDefault="00171AA6" w:rsidP="00466910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t xml:space="preserve">  </w:t>
      </w:r>
      <w:r w:rsidRPr="00CB7CF3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pict>
          <v:shape id="Рисунок 4" o:spid="_x0000_i1027" type="#_x0000_t75" style="width:210.75pt;height:286.5pt;visibility:visible">
            <v:imagedata r:id="rId9" o:title=""/>
          </v:shape>
        </w:pict>
      </w: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t xml:space="preserve">  </w:t>
      </w:r>
      <w:r w:rsidRPr="00CB7CF3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pict>
          <v:shape id="Рисунок 3" o:spid="_x0000_i1028" type="#_x0000_t75" style="width:235.5pt;height:294.75pt;visibility:visible">
            <v:imagedata r:id="rId10" o:title=""/>
          </v:shape>
        </w:pict>
      </w:r>
    </w:p>
    <w:p w:rsidR="00171AA6" w:rsidRDefault="00171AA6" w:rsidP="00550EA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Приложение 4</w:t>
      </w:r>
    </w:p>
    <w:p w:rsidR="00171AA6" w:rsidRDefault="00171AA6" w:rsidP="00550EA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Изготовление книжек «Сочини свою сказку»</w:t>
      </w:r>
    </w:p>
    <w:p w:rsidR="00171AA6" w:rsidRDefault="00171AA6" w:rsidP="00466910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CB7CF3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pict>
          <v:shape id="Рисунок 6" o:spid="_x0000_i1029" type="#_x0000_t75" style="width:206.25pt;height:309.75pt;visibility:visible">
            <v:imagedata r:id="rId11" o:title=""/>
          </v:shape>
        </w:pic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  <w:r w:rsidRPr="00CB7CF3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pict>
          <v:shape id="Рисунок 7" o:spid="_x0000_i1030" type="#_x0000_t75" style="width:234pt;height:305.25pt;visibility:visible">
            <v:imagedata r:id="rId12" o:title=""/>
          </v:shape>
        </w:pict>
      </w:r>
    </w:p>
    <w:p w:rsidR="00171AA6" w:rsidRDefault="00171AA6" w:rsidP="00466910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171AA6" w:rsidRDefault="00171AA6" w:rsidP="00550EA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B7CF3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pict>
          <v:shape id="Рисунок 8" o:spid="_x0000_i1031" type="#_x0000_t75" style="width:370.5pt;height:271.5pt;visibility:visible">
            <v:imagedata r:id="rId13" o:title=""/>
          </v:shape>
        </w:pict>
      </w:r>
    </w:p>
    <w:p w:rsidR="00171AA6" w:rsidRDefault="00171AA6" w:rsidP="00550EA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71AA6" w:rsidRDefault="00171AA6" w:rsidP="00550EA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B7CF3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pict>
          <v:shape id="Рисунок 9" o:spid="_x0000_i1032" type="#_x0000_t75" style="width:294.75pt;height:217.5pt;visibility:visible">
            <v:imagedata r:id="rId14" o:title=""/>
          </v:shape>
        </w:pict>
      </w:r>
    </w:p>
    <w:p w:rsidR="00171AA6" w:rsidRDefault="00171AA6" w:rsidP="00CD6BB2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B7CF3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pict>
          <v:shape id="Рисунок 5" o:spid="_x0000_i1033" type="#_x0000_t75" style="width:168pt;height:224.25pt;visibility:visible">
            <v:imagedata r:id="rId15" o:title=""/>
          </v:shape>
        </w:pic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</w:t>
      </w:r>
      <w:r w:rsidRPr="00CB7CF3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pict>
          <v:shape id="Рисунок 18" o:spid="_x0000_i1034" type="#_x0000_t75" style="width:172.5pt;height:224.25pt;visibility:visible">
            <v:imagedata r:id="rId16" o:title=""/>
          </v:shape>
        </w:pict>
      </w:r>
    </w:p>
    <w:p w:rsidR="00171AA6" w:rsidRDefault="00171AA6" w:rsidP="00CD6BB2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B7CF3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pict>
          <v:shape id="Рисунок 19" o:spid="_x0000_i1035" type="#_x0000_t75" style="width:169.5pt;height:239.25pt;visibility:visible">
            <v:imagedata r:id="rId17" o:title=""/>
          </v:shape>
        </w:pict>
      </w: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t xml:space="preserve">                  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CB7CF3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pict>
          <v:shape id="Рисунок 21" o:spid="_x0000_i1036" type="#_x0000_t75" style="width:174pt;height:236.25pt;visibility:visible">
            <v:imagedata r:id="rId18" o:title=""/>
          </v:shape>
        </w:pict>
      </w:r>
    </w:p>
    <w:p w:rsidR="00171AA6" w:rsidRDefault="00171AA6" w:rsidP="00550EA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71AA6" w:rsidRDefault="00171AA6" w:rsidP="00550EA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Приложение 5</w:t>
      </w:r>
    </w:p>
    <w:p w:rsidR="00171AA6" w:rsidRDefault="00171AA6" w:rsidP="00550EA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Показываем пальчиковый театр </w:t>
      </w:r>
    </w:p>
    <w:p w:rsidR="00171AA6" w:rsidRDefault="00171AA6" w:rsidP="00466910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CB7CF3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pict>
          <v:shape id="Рисунок 10" o:spid="_x0000_i1037" type="#_x0000_t75" style="width:225pt;height:303pt;visibility:visible">
            <v:imagedata r:id="rId19" o:title=""/>
          </v:shape>
        </w:pic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CB7CF3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pict>
          <v:shape id="Рисунок 11" o:spid="_x0000_i1038" type="#_x0000_t75" style="width:225pt;height:300pt;visibility:visible">
            <v:imagedata r:id="rId20" o:title=""/>
          </v:shape>
        </w:pict>
      </w:r>
    </w:p>
    <w:p w:rsidR="00171AA6" w:rsidRDefault="00171AA6" w:rsidP="00550EA1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171AA6" w:rsidRDefault="00171AA6" w:rsidP="00550EA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Приложение 6</w:t>
      </w:r>
    </w:p>
    <w:p w:rsidR="00171AA6" w:rsidRDefault="00171AA6" w:rsidP="00550EA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Драматизация русской народной сказки «Крылатый, мохнатый да масленый» (диск)</w:t>
      </w:r>
    </w:p>
    <w:p w:rsidR="00171AA6" w:rsidRDefault="00171AA6" w:rsidP="00550EA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71AA6" w:rsidRDefault="00171AA6" w:rsidP="00550EA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71AA6" w:rsidRDefault="00171AA6" w:rsidP="00550EA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71AA6" w:rsidRDefault="00171AA6" w:rsidP="00550EA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71AA6" w:rsidRDefault="00171AA6" w:rsidP="00550EA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71AA6" w:rsidRDefault="00171AA6" w:rsidP="00550EA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71AA6" w:rsidRDefault="00171AA6" w:rsidP="00550EA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71AA6" w:rsidRDefault="00171AA6" w:rsidP="00550EA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71AA6" w:rsidRDefault="00171AA6" w:rsidP="00550EA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Приложение 7</w:t>
      </w:r>
    </w:p>
    <w:p w:rsidR="00171AA6" w:rsidRDefault="00171AA6" w:rsidP="00550EA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Рисование. Силуэт. «Русские народные сказки»</w:t>
      </w:r>
    </w:p>
    <w:p w:rsidR="00171AA6" w:rsidRDefault="00171AA6" w:rsidP="00550EA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71AA6" w:rsidRDefault="00171AA6" w:rsidP="00550EA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B7CF3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pict>
          <v:shape id="Рисунок 12" o:spid="_x0000_i1039" type="#_x0000_t75" style="width:411pt;height:311.25pt;visibility:visible">
            <v:imagedata r:id="rId21" o:title=""/>
          </v:shape>
        </w:pict>
      </w:r>
    </w:p>
    <w:p w:rsidR="00171AA6" w:rsidRDefault="00171AA6" w:rsidP="00550EA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71AA6" w:rsidRDefault="00171AA6" w:rsidP="00550EA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71AA6" w:rsidRDefault="00171AA6" w:rsidP="00550EA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71AA6" w:rsidRDefault="00171AA6" w:rsidP="00550EA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71AA6" w:rsidRDefault="00171AA6" w:rsidP="00550EA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71AA6" w:rsidRDefault="00171AA6" w:rsidP="00550EA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71AA6" w:rsidRDefault="00171AA6" w:rsidP="00550EA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GoBack"/>
      <w:bookmarkEnd w:id="0"/>
    </w:p>
    <w:p w:rsidR="00171AA6" w:rsidRDefault="00171AA6" w:rsidP="00550EA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71AA6" w:rsidRDefault="00171AA6" w:rsidP="00550EA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71AA6" w:rsidRDefault="00171AA6" w:rsidP="00550EA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71AA6" w:rsidRDefault="00171AA6" w:rsidP="00CD6BB2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171AA6" w:rsidRDefault="00171AA6" w:rsidP="00550EA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Приложение 8</w:t>
      </w:r>
    </w:p>
    <w:p w:rsidR="00171AA6" w:rsidRDefault="00171AA6" w:rsidP="00550EA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Лепка из пластилина «Герои сказок»</w:t>
      </w:r>
    </w:p>
    <w:p w:rsidR="00171AA6" w:rsidRDefault="00171AA6" w:rsidP="00466910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CB7CF3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pict>
          <v:shape id="Рисунок 13" o:spid="_x0000_i1040" type="#_x0000_t75" style="width:212.25pt;height:285.75pt;visibility:visible">
            <v:imagedata r:id="rId22" o:title=""/>
          </v:shape>
        </w:pic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CB7CF3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pict>
          <v:shape id="Рисунок 14" o:spid="_x0000_i1041" type="#_x0000_t75" style="width:223.5pt;height:297.75pt;visibility:visible">
            <v:imagedata r:id="rId23" o:title=""/>
          </v:shape>
        </w:pict>
      </w:r>
    </w:p>
    <w:p w:rsidR="00171AA6" w:rsidRDefault="00171AA6" w:rsidP="00550EA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71AA6" w:rsidRDefault="00171AA6" w:rsidP="0046691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B7CF3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pict>
          <v:shape id="Рисунок 15" o:spid="_x0000_i1042" type="#_x0000_t75" style="width:208.5pt;height:278.25pt;visibility:visible">
            <v:imagedata r:id="rId24" o:title=""/>
          </v:shape>
        </w:pict>
      </w:r>
    </w:p>
    <w:p w:rsidR="00171AA6" w:rsidRDefault="00171AA6" w:rsidP="0046691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71AA6" w:rsidRDefault="00171AA6" w:rsidP="0046691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Приложение 9</w:t>
      </w:r>
    </w:p>
    <w:p w:rsidR="00171AA6" w:rsidRDefault="00171AA6" w:rsidP="0046691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Аппликация «Петушок – Золотой гребешок»</w:t>
      </w:r>
    </w:p>
    <w:p w:rsidR="00171AA6" w:rsidRDefault="00171AA6" w:rsidP="0046691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71AA6" w:rsidRDefault="00171AA6" w:rsidP="0046691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71AA6" w:rsidRDefault="00171AA6" w:rsidP="0046691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F2B31">
        <w:rPr>
          <w:noProof/>
          <w:lang w:eastAsia="ru-RU"/>
        </w:rPr>
        <w:pict>
          <v:shape id="Рисунок 16" o:spid="_x0000_i1043" type="#_x0000_t75" style="width:463.5pt;height:348pt;visibility:visible">
            <v:imagedata r:id="rId25" o:title=""/>
          </v:shape>
        </w:pict>
      </w:r>
    </w:p>
    <w:p w:rsidR="00171AA6" w:rsidRDefault="00171AA6" w:rsidP="0046691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71AA6" w:rsidRDefault="00171AA6" w:rsidP="0046691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71AA6" w:rsidRDefault="00171AA6" w:rsidP="0046691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71AA6" w:rsidRDefault="00171AA6" w:rsidP="0046691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71AA6" w:rsidRDefault="00171AA6" w:rsidP="0046691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71AA6" w:rsidRDefault="00171AA6" w:rsidP="0046691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71AA6" w:rsidRDefault="00171AA6" w:rsidP="0046691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71AA6" w:rsidRDefault="00171AA6" w:rsidP="0046691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71AA6" w:rsidRDefault="00171AA6" w:rsidP="0046691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71AA6" w:rsidRDefault="00171AA6" w:rsidP="00550EA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Приложение 10</w:t>
      </w:r>
    </w:p>
    <w:p w:rsidR="00171AA6" w:rsidRPr="00550EA1" w:rsidRDefault="00171AA6" w:rsidP="00CD6BB2">
      <w:pPr>
        <w:shd w:val="clear" w:color="auto" w:fill="FFFFFF"/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color w:val="333333"/>
          <w:kern w:val="36"/>
          <w:sz w:val="28"/>
          <w:szCs w:val="28"/>
          <w:lang w:eastAsia="ru-RU"/>
        </w:rPr>
      </w:pPr>
      <w:r w:rsidRPr="00550EA1">
        <w:rPr>
          <w:rFonts w:ascii="Times New Roman" w:hAnsi="Times New Roman" w:cs="Times New Roman"/>
          <w:b/>
          <w:bCs/>
          <w:color w:val="333333"/>
          <w:kern w:val="36"/>
          <w:sz w:val="28"/>
          <w:szCs w:val="28"/>
          <w:lang w:eastAsia="ru-RU"/>
        </w:rPr>
        <w:t>Литературная викторина</w:t>
      </w:r>
      <w:r>
        <w:rPr>
          <w:rFonts w:ascii="Times New Roman" w:hAnsi="Times New Roman" w:cs="Times New Roman"/>
          <w:b/>
          <w:bCs/>
          <w:color w:val="333333"/>
          <w:kern w:val="36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«Как мы знаем сказки»</w:t>
      </w:r>
      <w:r w:rsidRPr="00550EA1">
        <w:rPr>
          <w:rFonts w:ascii="Times New Roman" w:hAnsi="Times New Roman" w:cs="Times New Roman"/>
          <w:b/>
          <w:bCs/>
          <w:color w:val="333333"/>
          <w:kern w:val="36"/>
          <w:sz w:val="28"/>
          <w:szCs w:val="28"/>
          <w:lang w:eastAsia="ru-RU"/>
        </w:rPr>
        <w:t xml:space="preserve"> для подготовительной группы</w:t>
      </w:r>
    </w:p>
    <w:p w:rsidR="00171AA6" w:rsidRPr="00550EA1" w:rsidRDefault="00171AA6" w:rsidP="00CD6BB2">
      <w:pPr>
        <w:spacing w:after="0" w:line="240" w:lineRule="auto"/>
        <w:ind w:firstLine="360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550EA1">
        <w:rPr>
          <w:rFonts w:ascii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ab/>
        <w:t>Цель:</w:t>
      </w:r>
      <w:r w:rsidRPr="00550EA1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закрепить и расширить знания детей о </w:t>
      </w:r>
      <w:r w:rsidRPr="00550EA1"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русских народных сказках</w:t>
      </w:r>
      <w:r w:rsidRPr="00550EA1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, формировать запас </w:t>
      </w:r>
      <w:r w:rsidRPr="00550EA1"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литературных</w:t>
      </w:r>
      <w:r w:rsidRPr="00550EA1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художественных впечатлений; приобщить к чтению, воспитывать любовь к </w:t>
      </w:r>
      <w:r w:rsidRPr="00550EA1"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народной культуре</w:t>
      </w:r>
      <w:r w:rsidRPr="00550EA1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; развивать художественное воображение, обогащать лексический запас; воспитывать чувство коллективизма, взаимовыручки; вызвать чувство радости, положительные эмоции.</w:t>
      </w:r>
    </w:p>
    <w:p w:rsidR="00171AA6" w:rsidRPr="00550EA1" w:rsidRDefault="00171AA6" w:rsidP="00CD6BB2">
      <w:pPr>
        <w:spacing w:after="0" w:line="240" w:lineRule="auto"/>
        <w:ind w:firstLine="360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550EA1">
        <w:rPr>
          <w:rFonts w:ascii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ab/>
        <w:t>Предварительная работа:</w:t>
      </w:r>
      <w:r w:rsidRPr="00550EA1">
        <w:rPr>
          <w:rFonts w:ascii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 xml:space="preserve"> </w:t>
      </w:r>
      <w:r w:rsidRPr="00550EA1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прочитать и прослушать в аудиозаписи </w:t>
      </w:r>
      <w:r w:rsidRPr="00550EA1"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русские народные сказки</w:t>
      </w:r>
      <w:r w:rsidRPr="00550EA1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; провести беседы по прочитанным </w:t>
      </w:r>
      <w:r w:rsidRPr="00550EA1"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сказкам</w:t>
      </w:r>
      <w:r w:rsidRPr="00550EA1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; организовать конкурс рисунков и поделок по </w:t>
      </w:r>
      <w:r w:rsidRPr="00550EA1"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русским народным сказкам</w:t>
      </w:r>
      <w:r w:rsidRPr="00550EA1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; изготовить атрибуты к </w:t>
      </w:r>
      <w:r w:rsidRPr="00550EA1"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викторине</w:t>
      </w:r>
      <w:r w:rsidRPr="00550EA1">
        <w:rPr>
          <w:rFonts w:ascii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Pr="00550EA1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(разрезные картинки с сюжетами </w:t>
      </w:r>
      <w:r w:rsidRPr="00550EA1"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русских</w:t>
      </w:r>
      <w:r w:rsidRPr="00550EA1">
        <w:rPr>
          <w:rFonts w:ascii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Pr="00550EA1"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народных сказок</w:t>
      </w:r>
      <w:r w:rsidRPr="00550EA1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; костюмы к инсценировкам; призы)</w:t>
      </w:r>
    </w:p>
    <w:p w:rsidR="00171AA6" w:rsidRPr="00550EA1" w:rsidRDefault="00171AA6" w:rsidP="00CD6BB2">
      <w:pPr>
        <w:spacing w:after="0" w:line="240" w:lineRule="auto"/>
        <w:ind w:firstLine="360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550EA1">
        <w:rPr>
          <w:rFonts w:ascii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ab/>
        <w:t>Организационный момент:</w:t>
      </w:r>
      <w:r w:rsidRPr="00550EA1">
        <w:rPr>
          <w:rFonts w:ascii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 xml:space="preserve"> </w:t>
      </w:r>
      <w:r w:rsidRPr="00550EA1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деление детей на команды и представление их (в командах должны быть дети, умеющие читать), представление членов жюри.</w:t>
      </w:r>
    </w:p>
    <w:p w:rsidR="00171AA6" w:rsidRPr="00550EA1" w:rsidRDefault="00171AA6" w:rsidP="00CD6BB2">
      <w:pPr>
        <w:spacing w:after="0" w:line="240" w:lineRule="auto"/>
        <w:ind w:firstLine="360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550EA1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ab/>
        <w:t xml:space="preserve">Ход викторины: </w:t>
      </w:r>
    </w:p>
    <w:p w:rsidR="00171AA6" w:rsidRPr="00550EA1" w:rsidRDefault="00171AA6" w:rsidP="00CD6BB2">
      <w:pPr>
        <w:spacing w:after="0" w:line="240" w:lineRule="auto"/>
        <w:ind w:firstLine="360"/>
        <w:rPr>
          <w:rFonts w:ascii="Times New Roman" w:hAnsi="Times New Roman" w:cs="Times New Roman"/>
          <w:sz w:val="28"/>
          <w:szCs w:val="28"/>
          <w:lang w:eastAsia="ru-RU"/>
        </w:rPr>
      </w:pPr>
      <w:r w:rsidRPr="00550EA1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ab/>
        <w:t>Воспитатель:</w:t>
      </w:r>
      <w:r w:rsidRPr="00550EA1">
        <w:rPr>
          <w:rFonts w:ascii="Times New Roman" w:hAnsi="Times New Roman" w:cs="Times New Roman"/>
          <w:sz w:val="28"/>
          <w:szCs w:val="28"/>
          <w:lang w:eastAsia="ru-RU"/>
        </w:rPr>
        <w:t xml:space="preserve"> «</w:t>
      </w:r>
      <w:r w:rsidRPr="00550EA1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Ребята, мы собрались в этом зале, чтобы провести </w:t>
      </w:r>
      <w:r w:rsidRPr="00550EA1"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викторину по русским народным сказкам</w:t>
      </w:r>
      <w:r w:rsidRPr="00550EA1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. Вы любите русские </w:t>
      </w:r>
      <w:r w:rsidRPr="00550EA1"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народные сказки</w:t>
      </w:r>
      <w:r w:rsidRPr="00550EA1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?</w:t>
      </w:r>
      <w:r w:rsidRPr="00550EA1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(Да.)</w:t>
      </w:r>
      <w:r w:rsidRPr="00550EA1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Эта игра и покажет, насколько хорошо вы знаете содержание </w:t>
      </w:r>
      <w:r w:rsidRPr="00550EA1"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сказок</w:t>
      </w:r>
      <w:r w:rsidRPr="00550EA1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, умеете ли вы действовать сообща. Ну, а теперь в путь по дороге </w:t>
      </w:r>
      <w:r w:rsidRPr="00550EA1"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сказок</w:t>
      </w:r>
      <w:r w:rsidRPr="00550EA1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. И первый вопрос командам </w:t>
      </w:r>
      <w:r w:rsidRPr="00550EA1"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такой</w:t>
      </w:r>
      <w:r w:rsidRPr="00550EA1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: Почему </w:t>
      </w:r>
      <w:r w:rsidRPr="00550EA1"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сказки называют русскими народными</w:t>
      </w:r>
      <w:r w:rsidRPr="00550EA1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? Какие волшебные предметы или существа помогают </w:t>
      </w:r>
      <w:r w:rsidRPr="00550EA1"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сказочным</w:t>
      </w:r>
      <w:r w:rsidRPr="00550EA1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героям путешествовать? (Ответы </w:t>
      </w:r>
      <w:r w:rsidRPr="00550EA1"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детей</w:t>
      </w:r>
      <w:r w:rsidRPr="00550EA1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: сапоги-скороходы, ступа, метла, ковер-самолет, летучий корабль, клубочек, Серый волк, Сивка-бурка и др.)</w:t>
      </w:r>
      <w:r w:rsidRPr="00550EA1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(За каждый правильный ответ – 1 балл)</w:t>
      </w:r>
    </w:p>
    <w:p w:rsidR="00171AA6" w:rsidRDefault="00171AA6" w:rsidP="00CD6BB2">
      <w:pPr>
        <w:pStyle w:val="ListParagraph"/>
        <w:spacing w:after="0" w:line="240" w:lineRule="auto"/>
        <w:ind w:left="0"/>
        <w:rPr>
          <w:rFonts w:ascii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171AA6" w:rsidRDefault="00171AA6" w:rsidP="00CD6BB2">
      <w:pPr>
        <w:pStyle w:val="ListParagraph"/>
        <w:spacing w:after="0" w:line="240" w:lineRule="auto"/>
        <w:ind w:left="0"/>
        <w:rPr>
          <w:rFonts w:ascii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171AA6" w:rsidRPr="00466910" w:rsidRDefault="00171AA6" w:rsidP="00CD6BB2">
      <w:pPr>
        <w:pStyle w:val="ListParagraph"/>
        <w:numPr>
          <w:ilvl w:val="1"/>
          <w:numId w:val="20"/>
        </w:numPr>
        <w:spacing w:after="0" w:line="240" w:lineRule="auto"/>
        <w:ind w:left="0"/>
        <w:rPr>
          <w:rFonts w:ascii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466910">
        <w:rPr>
          <w:rFonts w:ascii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«Путаница»</w:t>
      </w:r>
    </w:p>
    <w:p w:rsidR="00171AA6" w:rsidRPr="00550EA1" w:rsidRDefault="00171AA6" w:rsidP="00CD6BB2">
      <w:pPr>
        <w:spacing w:after="0" w:line="240" w:lineRule="auto"/>
        <w:ind w:firstLine="360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550EA1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550EA1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ab/>
        <w:t xml:space="preserve">Каждой команде по очереди ведущий читает </w:t>
      </w:r>
      <w:r w:rsidRPr="00550EA1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«перепутанную» </w:t>
      </w:r>
      <w:r w:rsidRPr="00550EA1"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сказку</w:t>
      </w:r>
      <w:r w:rsidRPr="00550EA1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. Дети на слух определяют, какие ошибки допущены в </w:t>
      </w:r>
      <w:r w:rsidRPr="00550EA1"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сказке</w:t>
      </w:r>
      <w:r w:rsidRPr="00550EA1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, и после небольшого обсуждения предлагают свой вариант ответа. Ведущий комментирует ответ.</w:t>
      </w:r>
    </w:p>
    <w:p w:rsidR="00171AA6" w:rsidRPr="00550EA1" w:rsidRDefault="00171AA6" w:rsidP="00CD6BB2">
      <w:pPr>
        <w:spacing w:after="0" w:line="240" w:lineRule="auto"/>
        <w:ind w:firstLine="360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550EA1">
        <w:rPr>
          <w:rFonts w:ascii="Times New Roman" w:hAnsi="Times New Roman" w:cs="Times New Roman"/>
          <w:b/>
          <w:bCs/>
          <w:color w:val="111111"/>
          <w:sz w:val="28"/>
          <w:szCs w:val="28"/>
          <w:lang w:eastAsia="ru-RU"/>
        </w:rPr>
        <w:t>1 команда</w:t>
      </w:r>
      <w:r w:rsidRPr="00550EA1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550EA1"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Сказка </w:t>
      </w:r>
      <w:r w:rsidRPr="00550EA1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«Старуха и Лев»</w:t>
      </w:r>
    </w:p>
    <w:p w:rsidR="00171AA6" w:rsidRPr="00550EA1" w:rsidRDefault="00171AA6" w:rsidP="00CD6BB2">
      <w:pPr>
        <w:spacing w:after="0" w:line="240" w:lineRule="auto"/>
        <w:ind w:firstLine="360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550EA1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ab/>
        <w:t xml:space="preserve">Подружился Лев со старухой, и вздумали они вместе морковь сеять. Бабка </w:t>
      </w:r>
      <w:r w:rsidRPr="00550EA1"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сказала</w:t>
      </w:r>
      <w:r w:rsidRPr="00550EA1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: </w:t>
      </w:r>
      <w:r w:rsidRPr="00550EA1"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«Мне, Лева, корешки, а тебе вершки»</w:t>
      </w:r>
      <w:r w:rsidRPr="00550EA1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. Выросла славная морковь. Баба взяла себе корешки, а Льву отдала вершки. Обиделся Лев, да делать </w:t>
      </w:r>
      <w:r w:rsidRPr="00550EA1"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нечего</w:t>
      </w:r>
      <w:r w:rsidRPr="00550EA1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: сам согласился на такой обмен. На другой год старуха опять Леве </w:t>
      </w:r>
      <w:r w:rsidRPr="00550EA1"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говорит</w:t>
      </w:r>
      <w:r w:rsidRPr="00550EA1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: </w:t>
      </w:r>
      <w:r w:rsidRPr="00550EA1"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«Давай вместе горох сеять»</w:t>
      </w:r>
      <w:r w:rsidRPr="00550EA1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. «Давай»,- отвечает Лев,- только на этот раз ты меня не проведешь. Я возьму корешки, а ты – вершки». «Будь по-твоему»,- согласилась бабка и посеяла горох. Добрый горох уродился. Баба получила вершки, а Лев – корешки. С тех пор и дружба у них врозь.</w:t>
      </w:r>
    </w:p>
    <w:p w:rsidR="00171AA6" w:rsidRPr="00550EA1" w:rsidRDefault="00171AA6" w:rsidP="00CD6BB2">
      <w:pPr>
        <w:spacing w:after="0" w:line="240" w:lineRule="auto"/>
        <w:ind w:firstLine="360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550EA1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(</w:t>
      </w:r>
      <w:r w:rsidRPr="00550EA1"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Сказка</w:t>
      </w:r>
      <w:r w:rsidRPr="00550EA1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«Мужик и Медведь»</w:t>
      </w:r>
      <w:r w:rsidRPr="00550EA1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. Сначала Мужик и Медведь сеяли репу, а потом - пшеницу)</w:t>
      </w:r>
    </w:p>
    <w:p w:rsidR="00171AA6" w:rsidRPr="00550EA1" w:rsidRDefault="00171AA6" w:rsidP="00CD6BB2">
      <w:pPr>
        <w:spacing w:after="0" w:line="240" w:lineRule="auto"/>
        <w:ind w:firstLine="360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550EA1">
        <w:rPr>
          <w:rFonts w:ascii="Times New Roman" w:hAnsi="Times New Roman" w:cs="Times New Roman"/>
          <w:b/>
          <w:bCs/>
          <w:color w:val="111111"/>
          <w:sz w:val="28"/>
          <w:szCs w:val="28"/>
          <w:lang w:eastAsia="ru-RU"/>
        </w:rPr>
        <w:t>2 команда</w:t>
      </w:r>
      <w:r w:rsidRPr="00550EA1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550EA1"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Сказка</w:t>
      </w:r>
      <w:r w:rsidRPr="00550EA1">
        <w:rPr>
          <w:rFonts w:ascii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Pr="00550EA1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«Лена и три волка»</w:t>
      </w:r>
    </w:p>
    <w:p w:rsidR="00171AA6" w:rsidRPr="00550EA1" w:rsidRDefault="00171AA6" w:rsidP="00CD6BB2">
      <w:pPr>
        <w:spacing w:after="0" w:line="240" w:lineRule="auto"/>
        <w:ind w:firstLine="360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550EA1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ab/>
      </w:r>
      <w:r w:rsidRPr="00550EA1"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Жила-была семья</w:t>
      </w:r>
      <w:r w:rsidRPr="00550EA1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: мама, папа и дочь Леночка. Пошла Лена одна в лес и заблудилась. Плутала она по лесу и набрела на избушку. А в избушке жила семья из трех волков, которые ушли на охоту. Зашла Лена в избу и начала там хозяйничать. Поела каши из тарелок, посидела на стульях, а потом спать легла на самую маленькую раскладушку. Вернулись волки с охоты и давай возмущаться тем, что кто-то хозяйничал в их доме. Лена услышала шум, выпрыгнула в окно и убежала. Так волки и не узнали, кто же у них в избушке побывал.</w:t>
      </w:r>
    </w:p>
    <w:p w:rsidR="00171AA6" w:rsidRPr="00550EA1" w:rsidRDefault="00171AA6" w:rsidP="00CD6BB2">
      <w:pPr>
        <w:spacing w:after="0" w:line="240" w:lineRule="auto"/>
        <w:ind w:firstLine="360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550EA1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(</w:t>
      </w:r>
      <w:r w:rsidRPr="00550EA1"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Сказка</w:t>
      </w:r>
      <w:r w:rsidRPr="00550EA1">
        <w:rPr>
          <w:rFonts w:ascii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Pr="00550EA1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«Маша и три медведя»</w:t>
      </w:r>
      <w:r w:rsidRPr="00550EA1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. В </w:t>
      </w:r>
      <w:r w:rsidRPr="00550EA1"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сказке девочку зовут Маша</w:t>
      </w:r>
      <w:r w:rsidRPr="00550EA1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. Герои не волки, а медведи, спать Маша легла не на раскладушку, а на кровать)</w:t>
      </w:r>
    </w:p>
    <w:p w:rsidR="00171AA6" w:rsidRPr="00466910" w:rsidRDefault="00171AA6" w:rsidP="00CD6BB2">
      <w:pPr>
        <w:pStyle w:val="ListParagraph"/>
        <w:numPr>
          <w:ilvl w:val="1"/>
          <w:numId w:val="20"/>
        </w:numPr>
        <w:spacing w:after="0" w:line="240" w:lineRule="auto"/>
        <w:ind w:left="0"/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466910"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«Соедини название сказки с ее героем»</w:t>
      </w:r>
      <w:r w:rsidRPr="00466910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(задание для 1 команды)</w:t>
      </w:r>
    </w:p>
    <w:p w:rsidR="00171AA6" w:rsidRPr="00550EA1" w:rsidRDefault="00171AA6" w:rsidP="00CD6BB2">
      <w:pPr>
        <w:spacing w:after="0" w:line="240" w:lineRule="auto"/>
        <w:ind w:firstLine="360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Василиса Прекрасная - </w:t>
      </w:r>
      <w:r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«Гуси-лебеди</w:t>
      </w:r>
      <w:r w:rsidRPr="00550EA1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</w:p>
    <w:p w:rsidR="00171AA6" w:rsidRPr="00550EA1" w:rsidRDefault="00171AA6" w:rsidP="00CD6BB2">
      <w:pPr>
        <w:spacing w:after="0" w:line="240" w:lineRule="auto"/>
        <w:ind w:firstLine="360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Жар- птица-</w:t>
      </w:r>
      <w:r w:rsidRPr="00550EA1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550EA1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Царевна - лягушка</w:t>
      </w:r>
      <w:r w:rsidRPr="00550EA1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</w:p>
    <w:p w:rsidR="00171AA6" w:rsidRPr="00550EA1" w:rsidRDefault="00171AA6" w:rsidP="00CD6BB2">
      <w:pPr>
        <w:spacing w:after="0" w:line="240" w:lineRule="auto"/>
        <w:ind w:firstLine="360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Лиса - </w:t>
      </w:r>
      <w:r w:rsidRPr="00550EA1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550EA1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«И</w:t>
      </w:r>
      <w:r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ван царевич и Серый волк</w:t>
      </w:r>
      <w:r w:rsidRPr="00550EA1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</w:p>
    <w:p w:rsidR="00171AA6" w:rsidRDefault="00171AA6" w:rsidP="00CD6BB2">
      <w:pPr>
        <w:spacing w:after="0" w:line="240" w:lineRule="auto"/>
        <w:ind w:firstLine="360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Машенька - </w:t>
      </w:r>
      <w:r w:rsidRPr="00550EA1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«Заюшкина избушка</w:t>
      </w:r>
      <w:r w:rsidRPr="00550EA1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171AA6" w:rsidRPr="00466910" w:rsidRDefault="00171AA6" w:rsidP="00CD6BB2">
      <w:pPr>
        <w:pStyle w:val="ListParagraph"/>
        <w:numPr>
          <w:ilvl w:val="1"/>
          <w:numId w:val="20"/>
        </w:numPr>
        <w:spacing w:after="0" w:line="240" w:lineRule="auto"/>
        <w:ind w:left="0" w:hanging="54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466910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«Соедини героя с названием предмета, который ему помогал в сказке» </w:t>
      </w:r>
      <w:r w:rsidRPr="00466910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(задание для 2 команды)</w:t>
      </w:r>
    </w:p>
    <w:p w:rsidR="00171AA6" w:rsidRPr="00550EA1" w:rsidRDefault="00171AA6" w:rsidP="00CD6BB2">
      <w:pPr>
        <w:spacing w:after="0" w:line="240" w:lineRule="auto"/>
        <w:ind w:firstLine="360"/>
        <w:jc w:val="center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Клубочек-Емеля</w:t>
      </w:r>
    </w:p>
    <w:p w:rsidR="00171AA6" w:rsidRPr="00550EA1" w:rsidRDefault="00171AA6" w:rsidP="00CD6BB2">
      <w:pPr>
        <w:spacing w:after="0" w:line="240" w:lineRule="auto"/>
        <w:ind w:firstLine="360"/>
        <w:jc w:val="center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Щука-Баба Яга</w:t>
      </w:r>
    </w:p>
    <w:p w:rsidR="00171AA6" w:rsidRPr="00550EA1" w:rsidRDefault="00171AA6" w:rsidP="00CD6BB2">
      <w:pPr>
        <w:spacing w:after="0" w:line="240" w:lineRule="auto"/>
        <w:ind w:firstLine="360"/>
        <w:jc w:val="center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Яблонька-Иван-царевич</w:t>
      </w:r>
    </w:p>
    <w:p w:rsidR="00171AA6" w:rsidRPr="00550EA1" w:rsidRDefault="00171AA6" w:rsidP="00CD6BB2">
      <w:pPr>
        <w:spacing w:after="0" w:line="240" w:lineRule="auto"/>
        <w:ind w:firstLine="360"/>
        <w:jc w:val="center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Ступа-Машенька</w:t>
      </w:r>
    </w:p>
    <w:p w:rsidR="00171AA6" w:rsidRPr="00466910" w:rsidRDefault="00171AA6" w:rsidP="00CD6BB2">
      <w:pPr>
        <w:pStyle w:val="ListParagraph"/>
        <w:numPr>
          <w:ilvl w:val="1"/>
          <w:numId w:val="20"/>
        </w:numPr>
        <w:spacing w:after="0" w:line="240" w:lineRule="auto"/>
        <w:ind w:left="0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466910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«Назови сказку по отрывку»</w:t>
      </w:r>
      <w:r w:rsidRPr="00466910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(Задание зачитывает ведущий по очереди командам – 2 вопроса каждой команде)</w:t>
      </w:r>
    </w:p>
    <w:p w:rsidR="00171AA6" w:rsidRPr="00550EA1" w:rsidRDefault="00171AA6" w:rsidP="00CD6BB2">
      <w:pPr>
        <w:spacing w:after="0" w:line="240" w:lineRule="auto"/>
        <w:ind w:firstLine="360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550EA1">
        <w:rPr>
          <w:rFonts w:ascii="Times New Roman" w:hAnsi="Times New Roman" w:cs="Times New Roman"/>
          <w:b/>
          <w:bCs/>
          <w:color w:val="111111"/>
          <w:sz w:val="28"/>
          <w:szCs w:val="28"/>
          <w:lang w:eastAsia="ru-RU"/>
        </w:rPr>
        <w:t>1 команда</w:t>
      </w:r>
      <w:r w:rsidRPr="00550EA1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Наловил рыбы и везет домой целый воз. Вот едет он и </w:t>
      </w:r>
      <w:r w:rsidRPr="00550EA1">
        <w:rPr>
          <w:rFonts w:ascii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видит</w:t>
      </w:r>
      <w:r w:rsidRPr="00550EA1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: лисичка свернулась калачиком и лежит на дороге. Дед слез с воза, подошел к лисичке, а она не ворохнется, лежит себе как мертвая. (</w:t>
      </w:r>
      <w:r w:rsidRPr="00550EA1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«Лисичка-сестричка и Волк»</w:t>
      </w:r>
      <w:r w:rsidRPr="00550EA1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)</w:t>
      </w:r>
    </w:p>
    <w:p w:rsidR="00171AA6" w:rsidRPr="00550EA1" w:rsidRDefault="00171AA6" w:rsidP="00CD6BB2">
      <w:pPr>
        <w:spacing w:after="0" w:line="240" w:lineRule="auto"/>
        <w:ind w:firstLine="360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550EA1">
        <w:rPr>
          <w:rFonts w:ascii="Times New Roman" w:hAnsi="Times New Roman" w:cs="Times New Roman"/>
          <w:b/>
          <w:bCs/>
          <w:color w:val="111111"/>
          <w:sz w:val="28"/>
          <w:szCs w:val="28"/>
          <w:lang w:eastAsia="ru-RU"/>
        </w:rPr>
        <w:t>2 команда</w:t>
      </w:r>
      <w:r w:rsidRPr="00550EA1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Поехал старик в лес, доезжает до того места, — под большою елью сидит его дочь, веселая, румяная, в собольей шубе, вся в золоте, в серебре, и около — короб с богатыми подарками. (</w:t>
      </w:r>
      <w:r w:rsidRPr="00550EA1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«Морозко»</w:t>
      </w:r>
      <w:r w:rsidRPr="00550EA1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)</w:t>
      </w:r>
    </w:p>
    <w:p w:rsidR="00171AA6" w:rsidRPr="00550EA1" w:rsidRDefault="00171AA6" w:rsidP="00CD6BB2">
      <w:pPr>
        <w:spacing w:after="0" w:line="240" w:lineRule="auto"/>
        <w:ind w:firstLine="360"/>
        <w:rPr>
          <w:rFonts w:ascii="Times New Roman" w:hAnsi="Times New Roman" w:cs="Times New Roman"/>
          <w:b/>
          <w:bCs/>
          <w:color w:val="111111"/>
          <w:sz w:val="28"/>
          <w:szCs w:val="28"/>
          <w:lang w:eastAsia="ru-RU"/>
        </w:rPr>
      </w:pPr>
      <w:r w:rsidRPr="00550EA1">
        <w:rPr>
          <w:rFonts w:ascii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1 команда </w:t>
      </w:r>
      <w:r w:rsidRPr="00550EA1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Приходит коза. Сколько ни причитывала — никто ей не отзывается. Подошла поближе к дверям и видит, что они отворены; в избу — а там все пусто. Заглянула в печь и нашла одного козленочка. (</w:t>
      </w:r>
      <w:r w:rsidRPr="00550EA1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«Волк и семеро козлят»</w:t>
      </w:r>
      <w:r w:rsidRPr="00550EA1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)</w:t>
      </w:r>
    </w:p>
    <w:p w:rsidR="00171AA6" w:rsidRPr="00550EA1" w:rsidRDefault="00171AA6" w:rsidP="00CD6BB2">
      <w:pPr>
        <w:spacing w:after="0" w:line="240" w:lineRule="auto"/>
        <w:ind w:firstLine="360"/>
        <w:rPr>
          <w:rFonts w:ascii="Times New Roman" w:hAnsi="Times New Roman" w:cs="Times New Roman"/>
          <w:b/>
          <w:bCs/>
          <w:color w:val="111111"/>
          <w:sz w:val="28"/>
          <w:szCs w:val="28"/>
          <w:lang w:eastAsia="ru-RU"/>
        </w:rPr>
      </w:pPr>
      <w:r w:rsidRPr="00550EA1">
        <w:rPr>
          <w:rFonts w:ascii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2 команда </w:t>
      </w:r>
      <w:r w:rsidRPr="00550EA1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На другой день приходит лиса к журавлю, а он приготовил окрошку, положил в кувшин с узким горлышком, поставил на стол и </w:t>
      </w:r>
      <w:r w:rsidRPr="00550EA1"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говорит</w:t>
      </w:r>
      <w:r w:rsidRPr="00550EA1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:</w:t>
      </w:r>
      <w:r w:rsidRPr="00550EA1">
        <w:rPr>
          <w:rFonts w:ascii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 «</w:t>
      </w:r>
      <w:r w:rsidRPr="00550EA1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Кушай, кумушка! Право, больше нечем потчевать». (</w:t>
      </w:r>
      <w:r w:rsidRPr="00550EA1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«Лиса и Журавль»</w:t>
      </w:r>
      <w:r w:rsidRPr="00550EA1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)</w:t>
      </w:r>
    </w:p>
    <w:p w:rsidR="00171AA6" w:rsidRPr="00466910" w:rsidRDefault="00171AA6" w:rsidP="00CD6BB2">
      <w:pPr>
        <w:pStyle w:val="ListParagraph"/>
        <w:numPr>
          <w:ilvl w:val="1"/>
          <w:numId w:val="20"/>
        </w:numPr>
        <w:spacing w:after="0" w:line="240" w:lineRule="auto"/>
        <w:ind w:left="0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466910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«Назови лишнюю сказку</w:t>
      </w:r>
      <w:r w:rsidRPr="00466910"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»(Назвать лишнюю сказку и объяснить свой выбор)</w:t>
      </w:r>
    </w:p>
    <w:p w:rsidR="00171AA6" w:rsidRPr="00550EA1" w:rsidRDefault="00171AA6" w:rsidP="00CD6BB2">
      <w:pPr>
        <w:spacing w:after="0" w:line="240" w:lineRule="auto"/>
        <w:ind w:firstLine="360"/>
        <w:rPr>
          <w:rFonts w:ascii="Times New Roman" w:hAnsi="Times New Roman" w:cs="Times New Roman"/>
          <w:b/>
          <w:bCs/>
          <w:color w:val="111111"/>
          <w:sz w:val="28"/>
          <w:szCs w:val="28"/>
          <w:lang w:eastAsia="ru-RU"/>
        </w:rPr>
      </w:pPr>
      <w:r w:rsidRPr="00550EA1">
        <w:rPr>
          <w:rFonts w:ascii="Times New Roman" w:hAnsi="Times New Roman" w:cs="Times New Roman"/>
          <w:b/>
          <w:bCs/>
          <w:color w:val="111111"/>
          <w:sz w:val="28"/>
          <w:szCs w:val="28"/>
          <w:lang w:eastAsia="ru-RU"/>
        </w:rPr>
        <w:t>1 команда</w:t>
      </w:r>
    </w:p>
    <w:p w:rsidR="00171AA6" w:rsidRPr="00550EA1" w:rsidRDefault="00171AA6" w:rsidP="00CD6BB2">
      <w:pPr>
        <w:spacing w:after="0" w:line="240" w:lineRule="auto"/>
        <w:ind w:firstLine="360"/>
        <w:rPr>
          <w:rFonts w:ascii="Times New Roman" w:hAnsi="Times New Roman" w:cs="Times New Roman"/>
          <w:b/>
          <w:bCs/>
          <w:color w:val="111111"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«Волк и семеро козлят</w:t>
      </w:r>
      <w:r w:rsidRPr="00550EA1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</w:p>
    <w:p w:rsidR="00171AA6" w:rsidRPr="00550EA1" w:rsidRDefault="00171AA6" w:rsidP="00CD6BB2">
      <w:pPr>
        <w:spacing w:after="0" w:line="240" w:lineRule="auto"/>
        <w:ind w:firstLine="360"/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«Русалочка</w:t>
      </w:r>
      <w:r w:rsidRPr="00550EA1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</w:p>
    <w:p w:rsidR="00171AA6" w:rsidRPr="00550EA1" w:rsidRDefault="00171AA6" w:rsidP="00CD6BB2">
      <w:pPr>
        <w:spacing w:after="0" w:line="240" w:lineRule="auto"/>
        <w:ind w:firstLine="360"/>
        <w:rPr>
          <w:rFonts w:ascii="Times New Roman" w:hAnsi="Times New Roman" w:cs="Times New Roman"/>
          <w:b/>
          <w:bCs/>
          <w:color w:val="111111"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«Маши и медведь</w:t>
      </w:r>
      <w:r w:rsidRPr="00550EA1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</w:p>
    <w:p w:rsidR="00171AA6" w:rsidRPr="00550EA1" w:rsidRDefault="00171AA6" w:rsidP="00CD6BB2">
      <w:pPr>
        <w:spacing w:after="0" w:line="240" w:lineRule="auto"/>
        <w:ind w:firstLine="360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«Лисичка со скалочкой</w:t>
      </w:r>
      <w:r w:rsidRPr="00550EA1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</w:p>
    <w:p w:rsidR="00171AA6" w:rsidRPr="00550EA1" w:rsidRDefault="00171AA6" w:rsidP="00CD6BB2">
      <w:pPr>
        <w:spacing w:after="0" w:line="240" w:lineRule="auto"/>
        <w:ind w:firstLine="360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550EA1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(</w:t>
      </w:r>
      <w:r w:rsidRPr="00550EA1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«Русалочка»</w:t>
      </w:r>
      <w:r w:rsidRPr="00550EA1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Г. Х. Андерсен)</w:t>
      </w:r>
    </w:p>
    <w:p w:rsidR="00171AA6" w:rsidRPr="00550EA1" w:rsidRDefault="00171AA6" w:rsidP="00CD6BB2">
      <w:pPr>
        <w:spacing w:after="0" w:line="240" w:lineRule="auto"/>
        <w:ind w:firstLine="360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550EA1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2 команда</w:t>
      </w:r>
    </w:p>
    <w:p w:rsidR="00171AA6" w:rsidRPr="00550EA1" w:rsidRDefault="00171AA6" w:rsidP="00CD6BB2">
      <w:pPr>
        <w:spacing w:after="0" w:line="240" w:lineRule="auto"/>
        <w:ind w:firstLine="360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«Морозко</w:t>
      </w:r>
      <w:r w:rsidRPr="00550EA1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</w:p>
    <w:p w:rsidR="00171AA6" w:rsidRPr="00550EA1" w:rsidRDefault="00171AA6" w:rsidP="00CD6BB2">
      <w:pPr>
        <w:spacing w:after="0" w:line="240" w:lineRule="auto"/>
        <w:ind w:firstLine="360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«Зимовье зверей</w:t>
      </w:r>
      <w:r w:rsidRPr="00550EA1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</w:p>
    <w:p w:rsidR="00171AA6" w:rsidRPr="00550EA1" w:rsidRDefault="00171AA6" w:rsidP="00CD6BB2">
      <w:pPr>
        <w:spacing w:after="0" w:line="240" w:lineRule="auto"/>
        <w:ind w:firstLine="360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«Красная Шапочка»</w:t>
      </w:r>
    </w:p>
    <w:p w:rsidR="00171AA6" w:rsidRPr="00550EA1" w:rsidRDefault="00171AA6" w:rsidP="00CD6BB2">
      <w:pPr>
        <w:spacing w:after="0" w:line="240" w:lineRule="auto"/>
        <w:ind w:firstLine="360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«Гуси-лебеди»</w:t>
      </w:r>
    </w:p>
    <w:p w:rsidR="00171AA6" w:rsidRPr="00550EA1" w:rsidRDefault="00171AA6" w:rsidP="00CD6BB2">
      <w:pPr>
        <w:spacing w:after="0" w:line="240" w:lineRule="auto"/>
        <w:ind w:firstLine="360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550EA1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(</w:t>
      </w:r>
      <w:r w:rsidRPr="00550EA1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«Красная Шапочка»</w:t>
      </w:r>
      <w:r w:rsidRPr="00550EA1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Ш. Перро)</w:t>
      </w:r>
    </w:p>
    <w:p w:rsidR="00171AA6" w:rsidRPr="00466910" w:rsidRDefault="00171AA6" w:rsidP="00CD6BB2">
      <w:pPr>
        <w:pStyle w:val="ListParagraph"/>
        <w:numPr>
          <w:ilvl w:val="1"/>
          <w:numId w:val="20"/>
        </w:numPr>
        <w:spacing w:after="0" w:line="240" w:lineRule="auto"/>
        <w:ind w:left="0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466910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«Собери сказку» </w:t>
      </w:r>
      <w:r w:rsidRPr="00466910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(Командам раздаются иллюстрации к </w:t>
      </w:r>
      <w:r w:rsidRPr="00466910"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русским народным сказкам</w:t>
      </w:r>
      <w:r w:rsidRPr="00466910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, разрезанные на несколько частей. Надо правильно и быстро собрать картинку)</w:t>
      </w:r>
    </w:p>
    <w:p w:rsidR="00171AA6" w:rsidRPr="00466910" w:rsidRDefault="00171AA6" w:rsidP="00CD6BB2">
      <w:pPr>
        <w:pStyle w:val="ListParagraph"/>
        <w:numPr>
          <w:ilvl w:val="1"/>
          <w:numId w:val="20"/>
        </w:numPr>
        <w:spacing w:after="0" w:line="240" w:lineRule="auto"/>
        <w:ind w:left="0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466910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«Измени концовку сказки»</w:t>
      </w:r>
    </w:p>
    <w:p w:rsidR="00171AA6" w:rsidRPr="00550EA1" w:rsidRDefault="00171AA6" w:rsidP="00CD6BB2">
      <w:pPr>
        <w:spacing w:after="0" w:line="240" w:lineRule="auto"/>
        <w:ind w:firstLine="360"/>
        <w:rPr>
          <w:rFonts w:ascii="Times New Roman" w:hAnsi="Times New Roman" w:cs="Times New Roman"/>
          <w:b/>
          <w:bCs/>
          <w:color w:val="111111"/>
          <w:sz w:val="28"/>
          <w:szCs w:val="28"/>
          <w:lang w:eastAsia="ru-RU"/>
        </w:rPr>
      </w:pPr>
      <w:r w:rsidRPr="00550EA1">
        <w:rPr>
          <w:rFonts w:ascii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1команда </w:t>
      </w:r>
      <w:r w:rsidRPr="00550EA1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Изменить концовку </w:t>
      </w:r>
      <w:r w:rsidRPr="00550EA1"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сказки </w:t>
      </w:r>
      <w:r w:rsidRPr="00550EA1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«Колобок»</w:t>
      </w:r>
      <w:r w:rsidRPr="00550EA1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так, чтобы колобка не </w:t>
      </w:r>
      <w:r w:rsidRPr="00550EA1">
        <w:rPr>
          <w:rFonts w:ascii="Times New Roman" w:hAnsi="Times New Roman" w:cs="Times New Roman"/>
          <w:b/>
          <w:bCs/>
          <w:color w:val="111111"/>
          <w:sz w:val="28"/>
          <w:szCs w:val="28"/>
          <w:lang w:eastAsia="ru-RU"/>
        </w:rPr>
        <w:t>съела Лиса.</w:t>
      </w:r>
    </w:p>
    <w:p w:rsidR="00171AA6" w:rsidRPr="00550EA1" w:rsidRDefault="00171AA6" w:rsidP="00CD6BB2">
      <w:pPr>
        <w:spacing w:after="0" w:line="240" w:lineRule="auto"/>
        <w:ind w:firstLine="360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550EA1">
        <w:rPr>
          <w:rFonts w:ascii="Times New Roman" w:hAnsi="Times New Roman" w:cs="Times New Roman"/>
          <w:b/>
          <w:bCs/>
          <w:color w:val="111111"/>
          <w:sz w:val="28"/>
          <w:szCs w:val="28"/>
          <w:lang w:eastAsia="ru-RU"/>
        </w:rPr>
        <w:t>2 команда</w:t>
      </w:r>
      <w:r w:rsidRPr="00550EA1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Изменить концовку </w:t>
      </w:r>
      <w:r w:rsidRPr="00550EA1"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сказки </w:t>
      </w:r>
      <w:r w:rsidRPr="00550EA1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«Три медведя»</w:t>
      </w:r>
      <w:r w:rsidRPr="00550EA1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так, чтобы Маша подружилась с медведями.</w:t>
      </w:r>
    </w:p>
    <w:p w:rsidR="00171AA6" w:rsidRPr="00466910" w:rsidRDefault="00171AA6" w:rsidP="00CD6BB2">
      <w:pPr>
        <w:pStyle w:val="ListParagraph"/>
        <w:numPr>
          <w:ilvl w:val="1"/>
          <w:numId w:val="20"/>
        </w:numPr>
        <w:spacing w:after="0" w:line="240" w:lineRule="auto"/>
        <w:ind w:left="0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466910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466910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«Угадай сказку по инсценировке» </w:t>
      </w:r>
      <w:r w:rsidRPr="00466910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(Домашнее задание. Команды готовят отрывок из какой-либо </w:t>
      </w:r>
      <w:r w:rsidRPr="00466910"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народной сказки</w:t>
      </w:r>
      <w:r w:rsidRPr="00466910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 и показывают его команде соперников)</w:t>
      </w:r>
    </w:p>
    <w:p w:rsidR="00171AA6" w:rsidRPr="00550EA1" w:rsidRDefault="00171AA6" w:rsidP="00CD6BB2">
      <w:pPr>
        <w:spacing w:after="0" w:line="240" w:lineRule="auto"/>
        <w:ind w:firstLine="360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550EA1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Пока команды готовятся к инсценировке, проводится</w:t>
      </w:r>
    </w:p>
    <w:p w:rsidR="00171AA6" w:rsidRPr="00550EA1" w:rsidRDefault="00171AA6" w:rsidP="00CD6BB2">
      <w:pPr>
        <w:spacing w:after="0" w:line="240" w:lineRule="auto"/>
        <w:ind w:firstLine="360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9)  Конкурс болельщиков </w:t>
      </w:r>
      <w:r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«Загадки о сказочных героях»</w:t>
      </w:r>
    </w:p>
    <w:p w:rsidR="00171AA6" w:rsidRPr="00550EA1" w:rsidRDefault="00171AA6" w:rsidP="00CD6BB2">
      <w:pPr>
        <w:spacing w:after="0" w:line="240" w:lineRule="auto"/>
        <w:ind w:firstLine="360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550EA1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1. Ждали маму с молоком,</w:t>
      </w:r>
    </w:p>
    <w:p w:rsidR="00171AA6" w:rsidRPr="00550EA1" w:rsidRDefault="00171AA6" w:rsidP="00CD6BB2">
      <w:pPr>
        <w:spacing w:after="0" w:line="240" w:lineRule="auto"/>
        <w:ind w:firstLine="360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550EA1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А пустили волка в дом…</w:t>
      </w:r>
    </w:p>
    <w:p w:rsidR="00171AA6" w:rsidRPr="00550EA1" w:rsidRDefault="00171AA6" w:rsidP="00CD6BB2">
      <w:pPr>
        <w:spacing w:after="0" w:line="240" w:lineRule="auto"/>
        <w:ind w:firstLine="360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550EA1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Кем же были эти</w:t>
      </w:r>
    </w:p>
    <w:p w:rsidR="00171AA6" w:rsidRPr="00550EA1" w:rsidRDefault="00171AA6" w:rsidP="00CD6BB2">
      <w:pPr>
        <w:spacing w:after="0" w:line="240" w:lineRule="auto"/>
        <w:ind w:firstLine="360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550EA1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Маленькие дети?</w:t>
      </w:r>
    </w:p>
    <w:p w:rsidR="00171AA6" w:rsidRPr="00550EA1" w:rsidRDefault="00171AA6" w:rsidP="00CD6BB2">
      <w:pPr>
        <w:spacing w:after="0" w:line="240" w:lineRule="auto"/>
        <w:ind w:firstLine="360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550EA1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(Семеро козлят)</w:t>
      </w:r>
    </w:p>
    <w:p w:rsidR="00171AA6" w:rsidRPr="00550EA1" w:rsidRDefault="00171AA6" w:rsidP="00CD6BB2">
      <w:pPr>
        <w:spacing w:after="0" w:line="240" w:lineRule="auto"/>
        <w:ind w:firstLine="360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550EA1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2. Уплетая калачи,</w:t>
      </w:r>
    </w:p>
    <w:p w:rsidR="00171AA6" w:rsidRPr="00550EA1" w:rsidRDefault="00171AA6" w:rsidP="00CD6BB2">
      <w:pPr>
        <w:spacing w:after="0" w:line="240" w:lineRule="auto"/>
        <w:ind w:firstLine="360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550EA1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Ехал парень на печи.</w:t>
      </w:r>
    </w:p>
    <w:p w:rsidR="00171AA6" w:rsidRPr="00550EA1" w:rsidRDefault="00171AA6" w:rsidP="00CD6BB2">
      <w:pPr>
        <w:spacing w:after="0" w:line="240" w:lineRule="auto"/>
        <w:ind w:firstLine="360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550EA1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Прокатился по деревне</w:t>
      </w:r>
    </w:p>
    <w:p w:rsidR="00171AA6" w:rsidRPr="00550EA1" w:rsidRDefault="00171AA6" w:rsidP="00CD6BB2">
      <w:pPr>
        <w:spacing w:after="0" w:line="240" w:lineRule="auto"/>
        <w:ind w:firstLine="360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550EA1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И женился на царевне.</w:t>
      </w:r>
    </w:p>
    <w:p w:rsidR="00171AA6" w:rsidRPr="00550EA1" w:rsidRDefault="00171AA6" w:rsidP="00CD6BB2">
      <w:pPr>
        <w:spacing w:after="0" w:line="240" w:lineRule="auto"/>
        <w:ind w:firstLine="360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550EA1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(Емеля-дурак)</w:t>
      </w:r>
    </w:p>
    <w:p w:rsidR="00171AA6" w:rsidRPr="00550EA1" w:rsidRDefault="00171AA6" w:rsidP="00CD6BB2">
      <w:pPr>
        <w:spacing w:after="0" w:line="240" w:lineRule="auto"/>
        <w:ind w:firstLine="360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550EA1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3. Эта скатерть знаменита</w:t>
      </w:r>
    </w:p>
    <w:p w:rsidR="00171AA6" w:rsidRPr="00550EA1" w:rsidRDefault="00171AA6" w:rsidP="00CD6BB2">
      <w:pPr>
        <w:spacing w:after="0" w:line="240" w:lineRule="auto"/>
        <w:ind w:firstLine="360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550EA1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Тем, что кормит всех досыта,</w:t>
      </w:r>
    </w:p>
    <w:p w:rsidR="00171AA6" w:rsidRPr="00550EA1" w:rsidRDefault="00171AA6" w:rsidP="00CD6BB2">
      <w:pPr>
        <w:spacing w:after="0" w:line="240" w:lineRule="auto"/>
        <w:ind w:firstLine="360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550EA1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Что сама собой она</w:t>
      </w:r>
    </w:p>
    <w:p w:rsidR="00171AA6" w:rsidRPr="00550EA1" w:rsidRDefault="00171AA6" w:rsidP="00CD6BB2">
      <w:pPr>
        <w:spacing w:after="0" w:line="240" w:lineRule="auto"/>
        <w:ind w:firstLine="360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550EA1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Вкусных кушаний полна.</w:t>
      </w:r>
    </w:p>
    <w:p w:rsidR="00171AA6" w:rsidRPr="00550EA1" w:rsidRDefault="00171AA6" w:rsidP="00CD6BB2">
      <w:pPr>
        <w:spacing w:after="0" w:line="240" w:lineRule="auto"/>
        <w:ind w:firstLine="360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550EA1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(Скатерть-самобранка)</w:t>
      </w:r>
    </w:p>
    <w:p w:rsidR="00171AA6" w:rsidRPr="00550EA1" w:rsidRDefault="00171AA6" w:rsidP="00CD6BB2">
      <w:pPr>
        <w:spacing w:after="0" w:line="240" w:lineRule="auto"/>
        <w:ind w:firstLine="360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550EA1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4. Сладких яблок аромат</w:t>
      </w:r>
    </w:p>
    <w:p w:rsidR="00171AA6" w:rsidRPr="00550EA1" w:rsidRDefault="00171AA6" w:rsidP="00CD6BB2">
      <w:pPr>
        <w:spacing w:after="0" w:line="240" w:lineRule="auto"/>
        <w:ind w:firstLine="360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550EA1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Заманил ту птицу в сад.</w:t>
      </w:r>
    </w:p>
    <w:p w:rsidR="00171AA6" w:rsidRPr="00550EA1" w:rsidRDefault="00171AA6" w:rsidP="00CD6BB2">
      <w:pPr>
        <w:spacing w:after="0" w:line="240" w:lineRule="auto"/>
        <w:ind w:firstLine="360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550EA1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Перья светятся огнём,</w:t>
      </w:r>
    </w:p>
    <w:p w:rsidR="00171AA6" w:rsidRPr="00550EA1" w:rsidRDefault="00171AA6" w:rsidP="00CD6BB2">
      <w:pPr>
        <w:spacing w:after="0" w:line="240" w:lineRule="auto"/>
        <w:ind w:firstLine="360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550EA1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И светло вокруг, как днём.</w:t>
      </w:r>
    </w:p>
    <w:p w:rsidR="00171AA6" w:rsidRPr="00550EA1" w:rsidRDefault="00171AA6" w:rsidP="00CD6BB2">
      <w:pPr>
        <w:spacing w:after="0" w:line="240" w:lineRule="auto"/>
        <w:ind w:firstLine="360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550EA1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(Жар-птица)</w:t>
      </w:r>
    </w:p>
    <w:p w:rsidR="00171AA6" w:rsidRPr="00550EA1" w:rsidRDefault="00171AA6" w:rsidP="00CD6BB2">
      <w:pPr>
        <w:spacing w:after="0" w:line="240" w:lineRule="auto"/>
        <w:ind w:firstLine="360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550EA1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5. Как у Бабы у Яги</w:t>
      </w:r>
    </w:p>
    <w:p w:rsidR="00171AA6" w:rsidRPr="00550EA1" w:rsidRDefault="00171AA6" w:rsidP="00CD6BB2">
      <w:pPr>
        <w:spacing w:after="0" w:line="240" w:lineRule="auto"/>
        <w:ind w:firstLine="360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550EA1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Нет совсем одной ноги,</w:t>
      </w:r>
    </w:p>
    <w:p w:rsidR="00171AA6" w:rsidRPr="00550EA1" w:rsidRDefault="00171AA6" w:rsidP="00CD6BB2">
      <w:pPr>
        <w:spacing w:after="0" w:line="240" w:lineRule="auto"/>
        <w:ind w:firstLine="360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550EA1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Зато есть замечательный</w:t>
      </w:r>
    </w:p>
    <w:p w:rsidR="00171AA6" w:rsidRPr="00550EA1" w:rsidRDefault="00171AA6" w:rsidP="00CD6BB2">
      <w:pPr>
        <w:spacing w:after="0" w:line="240" w:lineRule="auto"/>
        <w:ind w:firstLine="360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550EA1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Аппарат летательный </w:t>
      </w:r>
      <w:r w:rsidRPr="00550EA1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(Ступа)</w:t>
      </w:r>
    </w:p>
    <w:p w:rsidR="00171AA6" w:rsidRPr="00550EA1" w:rsidRDefault="00171AA6" w:rsidP="00CD6BB2">
      <w:pPr>
        <w:spacing w:after="0" w:line="240" w:lineRule="auto"/>
        <w:ind w:firstLine="360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550EA1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6. Всех важней она в загадке,</w:t>
      </w:r>
    </w:p>
    <w:p w:rsidR="00171AA6" w:rsidRPr="00550EA1" w:rsidRDefault="00171AA6" w:rsidP="00CD6BB2">
      <w:pPr>
        <w:spacing w:after="0" w:line="240" w:lineRule="auto"/>
        <w:ind w:firstLine="360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550EA1"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Хоть и в погребе жила</w:t>
      </w:r>
      <w:r w:rsidRPr="00550EA1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171AA6" w:rsidRPr="00550EA1" w:rsidRDefault="00171AA6" w:rsidP="00CD6BB2">
      <w:pPr>
        <w:spacing w:after="0" w:line="240" w:lineRule="auto"/>
        <w:ind w:firstLine="360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550EA1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Репку вытащить из грядки</w:t>
      </w:r>
    </w:p>
    <w:p w:rsidR="00171AA6" w:rsidRPr="00550EA1" w:rsidRDefault="00171AA6" w:rsidP="00CD6BB2">
      <w:pPr>
        <w:spacing w:after="0" w:line="240" w:lineRule="auto"/>
        <w:ind w:firstLine="360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550EA1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Деду с бабкой помогла.</w:t>
      </w:r>
    </w:p>
    <w:p w:rsidR="00171AA6" w:rsidRPr="00550EA1" w:rsidRDefault="00171AA6" w:rsidP="00CD6BB2">
      <w:pPr>
        <w:spacing w:after="0" w:line="240" w:lineRule="auto"/>
        <w:ind w:firstLine="360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550EA1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(Мышка)</w:t>
      </w:r>
    </w:p>
    <w:p w:rsidR="00171AA6" w:rsidRPr="00550EA1" w:rsidRDefault="00171AA6" w:rsidP="00CD6BB2">
      <w:pPr>
        <w:spacing w:after="0" w:line="240" w:lineRule="auto"/>
        <w:ind w:firstLine="360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550EA1"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7. Красна девица грустна</w:t>
      </w:r>
      <w:r w:rsidRPr="00550EA1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171AA6" w:rsidRPr="00550EA1" w:rsidRDefault="00171AA6" w:rsidP="00CD6BB2">
      <w:pPr>
        <w:spacing w:after="0" w:line="240" w:lineRule="auto"/>
        <w:ind w:firstLine="360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550EA1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Ей не нравится весна,</w:t>
      </w:r>
    </w:p>
    <w:p w:rsidR="00171AA6" w:rsidRPr="00550EA1" w:rsidRDefault="00171AA6" w:rsidP="00CD6BB2">
      <w:pPr>
        <w:spacing w:after="0" w:line="240" w:lineRule="auto"/>
        <w:ind w:firstLine="360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550EA1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Ей на солнце тяжко!</w:t>
      </w:r>
    </w:p>
    <w:p w:rsidR="00171AA6" w:rsidRPr="00550EA1" w:rsidRDefault="00171AA6" w:rsidP="00CD6BB2">
      <w:pPr>
        <w:spacing w:after="0" w:line="240" w:lineRule="auto"/>
        <w:ind w:firstLine="360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550EA1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Слезы льет бедняжка!</w:t>
      </w:r>
    </w:p>
    <w:p w:rsidR="00171AA6" w:rsidRPr="00550EA1" w:rsidRDefault="00171AA6" w:rsidP="00CD6BB2">
      <w:pPr>
        <w:spacing w:after="0" w:line="240" w:lineRule="auto"/>
        <w:ind w:firstLine="360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550EA1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(Снегурочка)</w:t>
      </w:r>
    </w:p>
    <w:p w:rsidR="00171AA6" w:rsidRPr="00550EA1" w:rsidRDefault="00171AA6" w:rsidP="00CD6BB2">
      <w:pPr>
        <w:spacing w:after="0" w:line="240" w:lineRule="auto"/>
        <w:ind w:firstLine="360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550EA1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8. Болото – дом ее родной.</w:t>
      </w:r>
    </w:p>
    <w:p w:rsidR="00171AA6" w:rsidRPr="00550EA1" w:rsidRDefault="00171AA6" w:rsidP="00CD6BB2">
      <w:pPr>
        <w:spacing w:after="0" w:line="240" w:lineRule="auto"/>
        <w:ind w:firstLine="360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550EA1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К ней в гости ходит Водяной.</w:t>
      </w:r>
    </w:p>
    <w:p w:rsidR="00171AA6" w:rsidRPr="00550EA1" w:rsidRDefault="00171AA6" w:rsidP="00CD6BB2">
      <w:pPr>
        <w:spacing w:after="0" w:line="240" w:lineRule="auto"/>
        <w:ind w:firstLine="360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550EA1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(Кикимора)</w:t>
      </w:r>
    </w:p>
    <w:p w:rsidR="00171AA6" w:rsidRPr="00550EA1" w:rsidRDefault="00171AA6" w:rsidP="00CD6BB2">
      <w:pPr>
        <w:spacing w:after="0" w:line="240" w:lineRule="auto"/>
        <w:ind w:firstLine="357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550EA1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9. Стрела молодца угодила в болото,</w:t>
      </w:r>
    </w:p>
    <w:p w:rsidR="00171AA6" w:rsidRPr="00550EA1" w:rsidRDefault="00171AA6" w:rsidP="00CD6BB2">
      <w:pPr>
        <w:spacing w:after="0" w:line="240" w:lineRule="auto"/>
        <w:ind w:firstLine="357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550EA1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Ну где же невеста? Жениться охота!</w:t>
      </w:r>
    </w:p>
    <w:p w:rsidR="00171AA6" w:rsidRPr="00550EA1" w:rsidRDefault="00171AA6" w:rsidP="00CD6BB2">
      <w:pPr>
        <w:spacing w:after="0" w:line="240" w:lineRule="auto"/>
        <w:ind w:firstLine="357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550EA1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А вот и невеста, глаза на макушке.</w:t>
      </w:r>
    </w:p>
    <w:p w:rsidR="00171AA6" w:rsidRPr="00550EA1" w:rsidRDefault="00171AA6" w:rsidP="00CD6BB2">
      <w:pPr>
        <w:spacing w:after="0" w:line="240" w:lineRule="auto"/>
        <w:ind w:firstLine="357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550EA1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Невесту зовут …</w:t>
      </w:r>
    </w:p>
    <w:p w:rsidR="00171AA6" w:rsidRPr="00550EA1" w:rsidRDefault="00171AA6" w:rsidP="00CD6BB2">
      <w:pPr>
        <w:spacing w:after="0" w:line="240" w:lineRule="auto"/>
        <w:ind w:firstLine="357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550EA1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(Царевна-лягушка)</w:t>
      </w:r>
    </w:p>
    <w:p w:rsidR="00171AA6" w:rsidRPr="00550EA1" w:rsidRDefault="00171AA6" w:rsidP="00CD6BB2">
      <w:pPr>
        <w:spacing w:after="0" w:line="240" w:lineRule="auto"/>
        <w:ind w:firstLine="357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550EA1"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10. Отвечайте на вопрос</w:t>
      </w:r>
      <w:r w:rsidRPr="00550EA1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171AA6" w:rsidRPr="00550EA1" w:rsidRDefault="00171AA6" w:rsidP="00CD6BB2">
      <w:pPr>
        <w:spacing w:after="0" w:line="240" w:lineRule="auto"/>
        <w:ind w:firstLine="357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550EA1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Кто в корзине Машу нёс,</w:t>
      </w:r>
    </w:p>
    <w:p w:rsidR="00171AA6" w:rsidRPr="00550EA1" w:rsidRDefault="00171AA6" w:rsidP="00CD6BB2">
      <w:pPr>
        <w:spacing w:after="0" w:line="240" w:lineRule="auto"/>
        <w:ind w:firstLine="357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550EA1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Кто садился на пенёк</w:t>
      </w:r>
    </w:p>
    <w:p w:rsidR="00171AA6" w:rsidRPr="00550EA1" w:rsidRDefault="00171AA6" w:rsidP="00CD6BB2">
      <w:pPr>
        <w:spacing w:after="0" w:line="240" w:lineRule="auto"/>
        <w:ind w:firstLine="357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550EA1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И хотел съесть пирожок?</w:t>
      </w:r>
    </w:p>
    <w:p w:rsidR="00171AA6" w:rsidRPr="00550EA1" w:rsidRDefault="00171AA6" w:rsidP="00CD6BB2">
      <w:pPr>
        <w:spacing w:after="0" w:line="240" w:lineRule="auto"/>
        <w:ind w:firstLine="357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550EA1"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Сказочку ты знаешь ведь</w:t>
      </w:r>
      <w:r w:rsidRPr="00550EA1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?</w:t>
      </w:r>
    </w:p>
    <w:p w:rsidR="00171AA6" w:rsidRPr="00550EA1" w:rsidRDefault="00171AA6" w:rsidP="00CD6BB2">
      <w:pPr>
        <w:spacing w:after="0" w:line="240" w:lineRule="auto"/>
        <w:ind w:firstLine="357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550EA1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Кто же это был?</w:t>
      </w:r>
    </w:p>
    <w:p w:rsidR="00171AA6" w:rsidRPr="00550EA1" w:rsidRDefault="00171AA6" w:rsidP="00CD6BB2">
      <w:pPr>
        <w:spacing w:after="0" w:line="240" w:lineRule="auto"/>
        <w:ind w:firstLine="357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550EA1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(Медведь)</w:t>
      </w:r>
    </w:p>
    <w:p w:rsidR="00171AA6" w:rsidRPr="00550EA1" w:rsidRDefault="00171AA6" w:rsidP="00CD6BB2">
      <w:pPr>
        <w:spacing w:after="0" w:line="240" w:lineRule="auto"/>
        <w:ind w:firstLine="357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550EA1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11. Дед и баба вместе жили,</w:t>
      </w:r>
    </w:p>
    <w:p w:rsidR="00171AA6" w:rsidRPr="00550EA1" w:rsidRDefault="00171AA6" w:rsidP="00CD6BB2">
      <w:pPr>
        <w:spacing w:after="0" w:line="240" w:lineRule="auto"/>
        <w:ind w:firstLine="357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550EA1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Дочку из снежка слепили,</w:t>
      </w:r>
    </w:p>
    <w:p w:rsidR="00171AA6" w:rsidRPr="00550EA1" w:rsidRDefault="00171AA6" w:rsidP="00CD6BB2">
      <w:pPr>
        <w:spacing w:after="0" w:line="240" w:lineRule="auto"/>
        <w:ind w:firstLine="357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550EA1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Но костра горячий жар</w:t>
      </w:r>
    </w:p>
    <w:p w:rsidR="00171AA6" w:rsidRPr="00550EA1" w:rsidRDefault="00171AA6" w:rsidP="00CD6BB2">
      <w:pPr>
        <w:spacing w:after="0" w:line="240" w:lineRule="auto"/>
        <w:ind w:firstLine="357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550EA1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Превратил девчурку в пар.</w:t>
      </w:r>
    </w:p>
    <w:p w:rsidR="00171AA6" w:rsidRPr="00550EA1" w:rsidRDefault="00171AA6" w:rsidP="00CD6BB2">
      <w:pPr>
        <w:spacing w:after="0" w:line="240" w:lineRule="auto"/>
        <w:ind w:firstLine="357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550EA1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Дед и бабушка в печали.</w:t>
      </w:r>
    </w:p>
    <w:p w:rsidR="00171AA6" w:rsidRPr="00550EA1" w:rsidRDefault="00171AA6" w:rsidP="00CD6BB2">
      <w:pPr>
        <w:spacing w:after="0" w:line="240" w:lineRule="auto"/>
        <w:ind w:firstLine="357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550EA1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Как же их дочурку звали?</w:t>
      </w:r>
    </w:p>
    <w:p w:rsidR="00171AA6" w:rsidRPr="00550EA1" w:rsidRDefault="00171AA6" w:rsidP="00CD6BB2">
      <w:pPr>
        <w:spacing w:after="0" w:line="240" w:lineRule="auto"/>
        <w:ind w:firstLine="357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550EA1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(Снегурочка)</w:t>
      </w:r>
    </w:p>
    <w:p w:rsidR="00171AA6" w:rsidRPr="00550EA1" w:rsidRDefault="00171AA6" w:rsidP="00CD6BB2">
      <w:pPr>
        <w:spacing w:after="0" w:line="240" w:lineRule="auto"/>
        <w:ind w:firstLine="357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10)  Игра «Фанты» </w:t>
      </w:r>
      <w:r w:rsidRPr="00550EA1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(Дети тянут листок с заданием)</w:t>
      </w:r>
    </w:p>
    <w:p w:rsidR="00171AA6" w:rsidRPr="00550EA1" w:rsidRDefault="00171AA6" w:rsidP="00CD6BB2">
      <w:pPr>
        <w:spacing w:after="0" w:line="240" w:lineRule="auto"/>
        <w:ind w:firstLine="357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550EA1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1. Спеть песенку какого-либо </w:t>
      </w:r>
      <w:r w:rsidRPr="00550EA1"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сказочного героя</w:t>
      </w:r>
      <w:r w:rsidRPr="00550EA1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171AA6" w:rsidRPr="00550EA1" w:rsidRDefault="00171AA6" w:rsidP="00CD6BB2">
      <w:pPr>
        <w:spacing w:after="0" w:line="240" w:lineRule="auto"/>
        <w:ind w:firstLine="357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550EA1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2.</w:t>
      </w:r>
      <w:r w:rsidRPr="00550EA1"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Сказать волшебные слова</w:t>
      </w:r>
      <w:r w:rsidRPr="00550EA1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, вызывающие Сивку-бурку</w:t>
      </w:r>
      <w:r w:rsidRPr="00550EA1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Pr="00550EA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(«Сивка-бурка, вещая каурка, стань передо мной, как лист перед травой!»)</w:t>
      </w:r>
    </w:p>
    <w:p w:rsidR="00171AA6" w:rsidRPr="00550EA1" w:rsidRDefault="00171AA6" w:rsidP="00CD6BB2">
      <w:pPr>
        <w:spacing w:before="225" w:after="225" w:line="240" w:lineRule="auto"/>
        <w:ind w:firstLine="357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550EA1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3. Повернуть избушку Бабы-Яги.( «Избушка-избушка, повернись к лесу задом, а ко мне передом»)</w:t>
      </w:r>
    </w:p>
    <w:p w:rsidR="00171AA6" w:rsidRPr="00550EA1" w:rsidRDefault="00171AA6" w:rsidP="00CD6BB2">
      <w:pPr>
        <w:spacing w:after="0" w:line="240" w:lineRule="auto"/>
        <w:ind w:firstLine="357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550EA1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 xml:space="preserve">4. Похвастаться, как Заяц из </w:t>
      </w:r>
      <w:r w:rsidRPr="00550EA1"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сказки</w:t>
      </w:r>
      <w:r w:rsidRPr="00550EA1">
        <w:rPr>
          <w:rFonts w:ascii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Pr="00550EA1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«Заяц-хваста»</w:t>
      </w:r>
      <w:r w:rsidRPr="00550EA1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.</w:t>
      </w:r>
      <w:r w:rsidRPr="00550EA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(«У меня не усы, а усищи, не лапы, а лапищи, не зубы, а зубищи — я никого не боюсь»).</w:t>
      </w:r>
    </w:p>
    <w:p w:rsidR="00171AA6" w:rsidRPr="00550EA1" w:rsidRDefault="00171AA6" w:rsidP="00CD6BB2">
      <w:pPr>
        <w:spacing w:before="225" w:after="225" w:line="240" w:lineRule="auto"/>
        <w:ind w:firstLine="357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550EA1"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5. Вспомнить, где прячется смерть Кощея.</w:t>
      </w:r>
    </w:p>
    <w:p w:rsidR="00171AA6" w:rsidRPr="00550EA1" w:rsidRDefault="00171AA6" w:rsidP="00CD6BB2">
      <w:pPr>
        <w:spacing w:before="225" w:after="225" w:line="240" w:lineRule="auto"/>
        <w:ind w:firstLine="357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 w:rsidRPr="00550EA1">
        <w:rPr>
          <w:rFonts w:ascii="Times New Roman" w:hAnsi="Times New Roman" w:cs="Times New Roman"/>
          <w:color w:val="000000"/>
          <w:sz w:val="28"/>
          <w:szCs w:val="28"/>
        </w:rPr>
        <w:t>Звучит песня «Барбариков» «Друзья» и все дети танцуют.</w:t>
      </w:r>
    </w:p>
    <w:p w:rsidR="00171AA6" w:rsidRPr="00550EA1" w:rsidRDefault="00171AA6" w:rsidP="00CD6BB2">
      <w:pPr>
        <w:spacing w:before="225" w:after="225" w:line="240" w:lineRule="auto"/>
        <w:ind w:firstLine="357"/>
        <w:jc w:val="center"/>
        <w:rPr>
          <w:rFonts w:ascii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111111"/>
          <w:sz w:val="28"/>
          <w:szCs w:val="28"/>
          <w:lang w:eastAsia="ru-RU"/>
        </w:rPr>
        <w:t>Подведение итогов и награждение победителей.</w:t>
      </w:r>
    </w:p>
    <w:p w:rsidR="00171AA6" w:rsidRPr="00550EA1" w:rsidRDefault="00171AA6" w:rsidP="00CD6BB2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B7CF3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исунок 17" o:spid="_x0000_i1044" type="#_x0000_t75" style="width:287.25pt;height:215.25pt;visibility:visible">
            <v:imagedata r:id="rId26" o:title=""/>
          </v:shape>
        </w:pict>
      </w:r>
    </w:p>
    <w:p w:rsidR="00171AA6" w:rsidRPr="00550EA1" w:rsidRDefault="00171AA6" w:rsidP="00CD6BB2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B7CF3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pict>
          <v:shape id="Рисунок 22" o:spid="_x0000_i1045" type="#_x0000_t75" style="width:169.5pt;height:226.5pt;visibility:visible">
            <v:imagedata r:id="rId27" o:title=""/>
          </v:shape>
        </w:pict>
      </w: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t xml:space="preserve">           </w:t>
      </w:r>
      <w:r w:rsidRPr="00CB7CF3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pict>
          <v:shape id="Рисунок 20" o:spid="_x0000_i1046" type="#_x0000_t75" style="width:168.75pt;height:225.75pt;visibility:visible">
            <v:imagedata r:id="rId28" o:title=""/>
          </v:shape>
        </w:pict>
      </w:r>
    </w:p>
    <w:sectPr w:rsidR="00171AA6" w:rsidRPr="00550EA1" w:rsidSect="006F3C0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664AAC"/>
    <w:multiLevelType w:val="hybridMultilevel"/>
    <w:tmpl w:val="C1F436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531587C"/>
    <w:multiLevelType w:val="multilevel"/>
    <w:tmpl w:val="9F0C1C4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64B0AFB"/>
    <w:multiLevelType w:val="multilevel"/>
    <w:tmpl w:val="BCE083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sz w:val="20"/>
        <w:szCs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  <w:sz w:val="20"/>
        <w:szCs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sz w:val="20"/>
        <w:szCs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  <w:sz w:val="20"/>
        <w:szCs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  <w:sz w:val="20"/>
        <w:szCs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  <w:sz w:val="20"/>
        <w:szCs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  <w:sz w:val="20"/>
        <w:szCs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  <w:sz w:val="20"/>
        <w:szCs w:val="20"/>
      </w:rPr>
    </w:lvl>
  </w:abstractNum>
  <w:abstractNum w:abstractNumId="3">
    <w:nsid w:val="09C5778A"/>
    <w:multiLevelType w:val="hybridMultilevel"/>
    <w:tmpl w:val="BF34CB5C"/>
    <w:lvl w:ilvl="0" w:tplc="D320EA1C">
      <w:start w:val="1"/>
      <w:numFmt w:val="upperRoman"/>
      <w:lvlText w:val="%1."/>
      <w:lvlJc w:val="left"/>
      <w:pPr>
        <w:ind w:left="1080" w:hanging="720"/>
      </w:pPr>
      <w:rPr>
        <w:rFonts w:hint="default"/>
        <w:b w:val="0"/>
        <w:bCs w:val="0"/>
        <w:i w:val="0"/>
        <w:iCs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ABA3D15"/>
    <w:multiLevelType w:val="multilevel"/>
    <w:tmpl w:val="FB7EDB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sz w:val="20"/>
        <w:szCs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  <w:sz w:val="20"/>
        <w:szCs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sz w:val="20"/>
        <w:szCs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  <w:sz w:val="20"/>
        <w:szCs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  <w:sz w:val="20"/>
        <w:szCs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  <w:sz w:val="20"/>
        <w:szCs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  <w:sz w:val="20"/>
        <w:szCs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  <w:sz w:val="20"/>
        <w:szCs w:val="20"/>
      </w:rPr>
    </w:lvl>
  </w:abstractNum>
  <w:abstractNum w:abstractNumId="5">
    <w:nsid w:val="0B1E2FDF"/>
    <w:multiLevelType w:val="hybridMultilevel"/>
    <w:tmpl w:val="5EB2585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2421F6B"/>
    <w:multiLevelType w:val="multilevel"/>
    <w:tmpl w:val="0BAC3A40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8496A9A"/>
    <w:multiLevelType w:val="multilevel"/>
    <w:tmpl w:val="B9B49D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8">
    <w:nsid w:val="20EB156C"/>
    <w:multiLevelType w:val="multilevel"/>
    <w:tmpl w:val="232819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FD12266"/>
    <w:multiLevelType w:val="multilevel"/>
    <w:tmpl w:val="473C19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  <w:i w:val="0"/>
        <w:iCs w:val="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10">
    <w:nsid w:val="31553C6B"/>
    <w:multiLevelType w:val="multilevel"/>
    <w:tmpl w:val="04209CFC"/>
    <w:lvl w:ilvl="0">
      <w:start w:val="3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sz w:val="20"/>
        <w:szCs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  <w:sz w:val="20"/>
        <w:szCs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sz w:val="20"/>
        <w:szCs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  <w:sz w:val="20"/>
        <w:szCs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  <w:sz w:val="20"/>
        <w:szCs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  <w:sz w:val="20"/>
        <w:szCs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  <w:sz w:val="20"/>
        <w:szCs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  <w:sz w:val="20"/>
        <w:szCs w:val="20"/>
      </w:rPr>
    </w:lvl>
  </w:abstractNum>
  <w:abstractNum w:abstractNumId="11">
    <w:nsid w:val="3183256D"/>
    <w:multiLevelType w:val="hybridMultilevel"/>
    <w:tmpl w:val="9A5E8A0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55A7E08"/>
    <w:multiLevelType w:val="multilevel"/>
    <w:tmpl w:val="C032DD2C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96230FA"/>
    <w:multiLevelType w:val="multilevel"/>
    <w:tmpl w:val="4DB6B30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45FC1B83"/>
    <w:multiLevelType w:val="multilevel"/>
    <w:tmpl w:val="2998FA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sz w:val="20"/>
        <w:szCs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  <w:sz w:val="20"/>
        <w:szCs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sz w:val="20"/>
        <w:szCs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  <w:sz w:val="20"/>
        <w:szCs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  <w:sz w:val="20"/>
        <w:szCs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  <w:sz w:val="20"/>
        <w:szCs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  <w:sz w:val="20"/>
        <w:szCs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  <w:sz w:val="20"/>
        <w:szCs w:val="20"/>
      </w:rPr>
    </w:lvl>
  </w:abstractNum>
  <w:abstractNum w:abstractNumId="15">
    <w:nsid w:val="4E7B1BE6"/>
    <w:multiLevelType w:val="multilevel"/>
    <w:tmpl w:val="D99252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sz w:val="20"/>
        <w:szCs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  <w:sz w:val="20"/>
        <w:szCs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sz w:val="20"/>
        <w:szCs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  <w:sz w:val="20"/>
        <w:szCs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  <w:sz w:val="20"/>
        <w:szCs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  <w:sz w:val="20"/>
        <w:szCs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  <w:sz w:val="20"/>
        <w:szCs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  <w:sz w:val="20"/>
        <w:szCs w:val="20"/>
      </w:rPr>
    </w:lvl>
  </w:abstractNum>
  <w:abstractNum w:abstractNumId="16">
    <w:nsid w:val="51BB3679"/>
    <w:multiLevelType w:val="multilevel"/>
    <w:tmpl w:val="D916AD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sz w:val="20"/>
        <w:szCs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  <w:sz w:val="20"/>
        <w:szCs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sz w:val="20"/>
        <w:szCs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  <w:sz w:val="20"/>
        <w:szCs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  <w:sz w:val="20"/>
        <w:szCs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  <w:sz w:val="20"/>
        <w:szCs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  <w:sz w:val="20"/>
        <w:szCs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  <w:sz w:val="20"/>
        <w:szCs w:val="20"/>
      </w:rPr>
    </w:lvl>
  </w:abstractNum>
  <w:abstractNum w:abstractNumId="17">
    <w:nsid w:val="543F3CF5"/>
    <w:multiLevelType w:val="multilevel"/>
    <w:tmpl w:val="746A9C84"/>
    <w:lvl w:ilvl="0">
      <w:start w:val="5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sz w:val="20"/>
        <w:szCs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  <w:sz w:val="20"/>
        <w:szCs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sz w:val="20"/>
        <w:szCs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  <w:sz w:val="20"/>
        <w:szCs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  <w:sz w:val="20"/>
        <w:szCs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  <w:sz w:val="20"/>
        <w:szCs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  <w:sz w:val="20"/>
        <w:szCs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  <w:sz w:val="20"/>
        <w:szCs w:val="20"/>
      </w:rPr>
    </w:lvl>
  </w:abstractNum>
  <w:abstractNum w:abstractNumId="18">
    <w:nsid w:val="5A66399E"/>
    <w:multiLevelType w:val="multilevel"/>
    <w:tmpl w:val="381610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19">
    <w:nsid w:val="5C0B59B7"/>
    <w:multiLevelType w:val="multilevel"/>
    <w:tmpl w:val="21F896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620E0B09"/>
    <w:multiLevelType w:val="multilevel"/>
    <w:tmpl w:val="F26CDB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sz w:val="20"/>
        <w:szCs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  <w:sz w:val="20"/>
        <w:szCs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sz w:val="20"/>
        <w:szCs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  <w:sz w:val="20"/>
        <w:szCs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  <w:sz w:val="20"/>
        <w:szCs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  <w:sz w:val="20"/>
        <w:szCs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  <w:sz w:val="20"/>
        <w:szCs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  <w:sz w:val="20"/>
        <w:szCs w:val="20"/>
      </w:rPr>
    </w:lvl>
  </w:abstractNum>
  <w:abstractNum w:abstractNumId="21">
    <w:nsid w:val="66C849BF"/>
    <w:multiLevelType w:val="multilevel"/>
    <w:tmpl w:val="F6D4E6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sz w:val="20"/>
        <w:szCs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  <w:sz w:val="20"/>
        <w:szCs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sz w:val="20"/>
        <w:szCs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  <w:sz w:val="20"/>
        <w:szCs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  <w:sz w:val="20"/>
        <w:szCs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  <w:sz w:val="20"/>
        <w:szCs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  <w:sz w:val="20"/>
        <w:szCs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  <w:sz w:val="20"/>
        <w:szCs w:val="20"/>
      </w:rPr>
    </w:lvl>
  </w:abstractNum>
  <w:abstractNum w:abstractNumId="22">
    <w:nsid w:val="72E469E2"/>
    <w:multiLevelType w:val="multilevel"/>
    <w:tmpl w:val="808CF5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23">
    <w:nsid w:val="74F11A4C"/>
    <w:multiLevelType w:val="multilevel"/>
    <w:tmpl w:val="210631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sz w:val="20"/>
        <w:szCs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  <w:sz w:val="20"/>
        <w:szCs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sz w:val="20"/>
        <w:szCs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  <w:sz w:val="20"/>
        <w:szCs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  <w:sz w:val="20"/>
        <w:szCs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  <w:sz w:val="20"/>
        <w:szCs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  <w:sz w:val="20"/>
        <w:szCs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  <w:sz w:val="20"/>
        <w:szCs w:val="20"/>
      </w:rPr>
    </w:lvl>
  </w:abstractNum>
  <w:abstractNum w:abstractNumId="24">
    <w:nsid w:val="7A7E7B91"/>
    <w:multiLevelType w:val="hybridMultilevel"/>
    <w:tmpl w:val="2126F16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F3C045C"/>
    <w:multiLevelType w:val="hybridMultilevel"/>
    <w:tmpl w:val="A7B2052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14"/>
  </w:num>
  <w:num w:numId="3">
    <w:abstractNumId w:val="16"/>
  </w:num>
  <w:num w:numId="4">
    <w:abstractNumId w:val="10"/>
  </w:num>
  <w:num w:numId="5">
    <w:abstractNumId w:val="4"/>
  </w:num>
  <w:num w:numId="6">
    <w:abstractNumId w:val="17"/>
  </w:num>
  <w:num w:numId="7">
    <w:abstractNumId w:val="23"/>
  </w:num>
  <w:num w:numId="8">
    <w:abstractNumId w:val="21"/>
  </w:num>
  <w:num w:numId="9">
    <w:abstractNumId w:val="20"/>
  </w:num>
  <w:num w:numId="10">
    <w:abstractNumId w:val="2"/>
  </w:num>
  <w:num w:numId="11">
    <w:abstractNumId w:val="15"/>
  </w:num>
  <w:num w:numId="12">
    <w:abstractNumId w:val="0"/>
  </w:num>
  <w:num w:numId="13">
    <w:abstractNumId w:val="7"/>
  </w:num>
  <w:num w:numId="14">
    <w:abstractNumId w:val="8"/>
  </w:num>
  <w:num w:numId="15">
    <w:abstractNumId w:val="22"/>
  </w:num>
  <w:num w:numId="16">
    <w:abstractNumId w:val="18"/>
  </w:num>
  <w:num w:numId="17">
    <w:abstractNumId w:val="13"/>
  </w:num>
  <w:num w:numId="18">
    <w:abstractNumId w:val="9"/>
  </w:num>
  <w:num w:numId="19">
    <w:abstractNumId w:val="1"/>
  </w:num>
  <w:num w:numId="20">
    <w:abstractNumId w:val="12"/>
  </w:num>
  <w:num w:numId="21">
    <w:abstractNumId w:val="6"/>
  </w:num>
  <w:num w:numId="22">
    <w:abstractNumId w:val="3"/>
  </w:num>
  <w:num w:numId="23">
    <w:abstractNumId w:val="25"/>
  </w:num>
  <w:num w:numId="24">
    <w:abstractNumId w:val="24"/>
  </w:num>
  <w:num w:numId="25">
    <w:abstractNumId w:val="5"/>
  </w:num>
  <w:num w:numId="26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D597B"/>
    <w:rsid w:val="00006AF2"/>
    <w:rsid w:val="0002540B"/>
    <w:rsid w:val="0003589A"/>
    <w:rsid w:val="00171AA6"/>
    <w:rsid w:val="00237CF1"/>
    <w:rsid w:val="002F314F"/>
    <w:rsid w:val="00301949"/>
    <w:rsid w:val="00466910"/>
    <w:rsid w:val="00550EA1"/>
    <w:rsid w:val="005C2A69"/>
    <w:rsid w:val="005D7549"/>
    <w:rsid w:val="006F3C07"/>
    <w:rsid w:val="007D5E38"/>
    <w:rsid w:val="00A44C0D"/>
    <w:rsid w:val="00A914DD"/>
    <w:rsid w:val="00AF64FB"/>
    <w:rsid w:val="00BA083F"/>
    <w:rsid w:val="00C313B4"/>
    <w:rsid w:val="00C66F8B"/>
    <w:rsid w:val="00CB7CF3"/>
    <w:rsid w:val="00CD6BB2"/>
    <w:rsid w:val="00D64E3E"/>
    <w:rsid w:val="00E209D8"/>
    <w:rsid w:val="00ED597B"/>
    <w:rsid w:val="00EF2B31"/>
    <w:rsid w:val="00F309EC"/>
    <w:rsid w:val="00F376B3"/>
    <w:rsid w:val="00F92A7B"/>
    <w:rsid w:val="00FE31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D597B"/>
    <w:pPr>
      <w:spacing w:after="200" w:line="276" w:lineRule="auto"/>
    </w:pPr>
    <w:rPr>
      <w:rFonts w:cs="Calibri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99"/>
    <w:qFormat/>
    <w:rsid w:val="00F92A7B"/>
    <w:rPr>
      <w:rFonts w:cs="Calibri"/>
      <w:lang w:eastAsia="en-US"/>
    </w:rPr>
  </w:style>
  <w:style w:type="character" w:styleId="Hyperlink">
    <w:name w:val="Hyperlink"/>
    <w:basedOn w:val="DefaultParagraphFont"/>
    <w:uiPriority w:val="99"/>
    <w:semiHidden/>
    <w:rsid w:val="00ED597B"/>
    <w:rPr>
      <w:color w:val="0000FF"/>
      <w:u w:val="single"/>
    </w:rPr>
  </w:style>
  <w:style w:type="paragraph" w:styleId="ListParagraph">
    <w:name w:val="List Paragraph"/>
    <w:basedOn w:val="Normal"/>
    <w:uiPriority w:val="99"/>
    <w:qFormat/>
    <w:rsid w:val="00550EA1"/>
    <w:pPr>
      <w:ind w:left="720"/>
    </w:pPr>
  </w:style>
  <w:style w:type="paragraph" w:styleId="BalloonText">
    <w:name w:val="Balloon Text"/>
    <w:basedOn w:val="Normal"/>
    <w:link w:val="BalloonTextChar"/>
    <w:uiPriority w:val="99"/>
    <w:semiHidden/>
    <w:rsid w:val="00550E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550EA1"/>
    <w:rPr>
      <w:rFonts w:ascii="Tahoma" w:eastAsia="Times New Roman" w:hAnsi="Tahoma" w:cs="Tahoma"/>
      <w:sz w:val="16"/>
      <w:szCs w:val="16"/>
    </w:rPr>
  </w:style>
  <w:style w:type="character" w:styleId="Strong">
    <w:name w:val="Strong"/>
    <w:basedOn w:val="DefaultParagraphFont"/>
    <w:uiPriority w:val="99"/>
    <w:qFormat/>
    <w:rsid w:val="0002540B"/>
    <w:rPr>
      <w:b/>
      <w:bCs/>
    </w:rPr>
  </w:style>
  <w:style w:type="paragraph" w:styleId="NormalWeb">
    <w:name w:val="Normal (Web)"/>
    <w:basedOn w:val="Normal"/>
    <w:uiPriority w:val="99"/>
    <w:rsid w:val="000254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43439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://richmother.ru/statya/knigi-dla-detey-6-7-let.html" TargetMode="Externa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hyperlink" Target="mailto:mdouds459@yandex.ru" TargetMode="Externa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258</TotalTime>
  <Pages>32</Pages>
  <Words>5103</Words>
  <Characters>29088</Characters>
  <Application>Microsoft Office Outlook</Application>
  <DocSecurity>0</DocSecurity>
  <Lines>0</Lines>
  <Paragraphs>0</Paragraphs>
  <ScaleCrop>false</ScaleCrop>
  <Company>Hewlett-Packard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Пользователь</cp:lastModifiedBy>
  <cp:revision>14</cp:revision>
  <cp:lastPrinted>2018-03-30T12:20:00Z</cp:lastPrinted>
  <dcterms:created xsi:type="dcterms:W3CDTF">2018-01-26T04:36:00Z</dcterms:created>
  <dcterms:modified xsi:type="dcterms:W3CDTF">2018-03-30T12:32:00Z</dcterms:modified>
</cp:coreProperties>
</file>