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759" w:rsidRPr="0045783B" w:rsidRDefault="00C62759" w:rsidP="00717767">
      <w:pPr>
        <w:jc w:val="center"/>
        <w:rPr>
          <w:rFonts w:ascii="Times New Roman" w:hAnsi="Times New Roman" w:cs="Times New Roman"/>
        </w:rPr>
      </w:pPr>
      <w:r w:rsidRPr="0045783B">
        <w:rPr>
          <w:rFonts w:ascii="Times New Roman" w:hAnsi="Times New Roman" w:cs="Times New Roman"/>
        </w:rPr>
        <w:t>Муниципальное автономное дошкольное образовательное учреждение –</w:t>
      </w:r>
    </w:p>
    <w:p w:rsidR="00C62759" w:rsidRPr="0045783B" w:rsidRDefault="00C62759" w:rsidP="0048483C">
      <w:pPr>
        <w:jc w:val="center"/>
        <w:rPr>
          <w:rFonts w:ascii="Times New Roman" w:hAnsi="Times New Roman" w:cs="Times New Roman"/>
          <w:b/>
          <w:bCs/>
        </w:rPr>
      </w:pPr>
      <w:r w:rsidRPr="0045783B">
        <w:rPr>
          <w:rFonts w:ascii="Times New Roman" w:hAnsi="Times New Roman" w:cs="Times New Roman"/>
          <w:b/>
          <w:bCs/>
        </w:rPr>
        <w:t>ДЕТСКИЙ САД № 459</w:t>
      </w:r>
    </w:p>
    <w:p w:rsidR="00C62759" w:rsidRPr="0048483C" w:rsidRDefault="00C62759" w:rsidP="00717767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16"/>
        </w:rPr>
      </w:pPr>
      <w:r w:rsidRPr="0048483C">
        <w:rPr>
          <w:rFonts w:ascii="Times New Roman" w:hAnsi="Times New Roman" w:cs="Times New Roman"/>
          <w:sz w:val="16"/>
          <w:szCs w:val="16"/>
        </w:rPr>
        <w:t xml:space="preserve">620137 г. Екатеринбург, Кировский </w:t>
      </w:r>
      <w:r>
        <w:rPr>
          <w:rFonts w:ascii="Times New Roman" w:hAnsi="Times New Roman" w:cs="Times New Roman"/>
          <w:sz w:val="16"/>
          <w:szCs w:val="16"/>
        </w:rPr>
        <w:t xml:space="preserve">район ул. Вилонова, 49     </w:t>
      </w:r>
      <w:r w:rsidRPr="0048483C">
        <w:rPr>
          <w:rFonts w:ascii="Times New Roman" w:hAnsi="Times New Roman" w:cs="Times New Roman"/>
          <w:sz w:val="16"/>
          <w:szCs w:val="16"/>
        </w:rPr>
        <w:t xml:space="preserve">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</w:t>
      </w:r>
      <w:r w:rsidRPr="0048483C">
        <w:rPr>
          <w:rFonts w:ascii="Times New Roman" w:hAnsi="Times New Roman" w:cs="Times New Roman"/>
          <w:sz w:val="16"/>
          <w:szCs w:val="16"/>
        </w:rPr>
        <w:t xml:space="preserve"> тел. 369-01-91(факс), 341-16-34; </w:t>
      </w:r>
      <w:r w:rsidRPr="0048483C">
        <w:rPr>
          <w:rFonts w:ascii="Times New Roman" w:hAnsi="Times New Roman" w:cs="Times New Roman"/>
          <w:sz w:val="16"/>
          <w:szCs w:val="16"/>
          <w:lang w:val="en-US"/>
        </w:rPr>
        <w:t>mdouds</w:t>
      </w:r>
      <w:r w:rsidRPr="0048483C">
        <w:rPr>
          <w:rFonts w:ascii="Times New Roman" w:hAnsi="Times New Roman" w:cs="Times New Roman"/>
          <w:sz w:val="16"/>
          <w:szCs w:val="16"/>
        </w:rPr>
        <w:t>459@</w:t>
      </w:r>
      <w:r w:rsidRPr="0048483C">
        <w:rPr>
          <w:rFonts w:ascii="Times New Roman" w:hAnsi="Times New Roman" w:cs="Times New Roman"/>
          <w:sz w:val="16"/>
          <w:szCs w:val="16"/>
          <w:lang w:val="en-US"/>
        </w:rPr>
        <w:t>yandex</w:t>
      </w:r>
      <w:r w:rsidRPr="0048483C">
        <w:rPr>
          <w:rFonts w:ascii="Times New Roman" w:hAnsi="Times New Roman" w:cs="Times New Roman"/>
          <w:sz w:val="16"/>
          <w:szCs w:val="16"/>
        </w:rPr>
        <w:t>.</w:t>
      </w:r>
      <w:r w:rsidRPr="0048483C">
        <w:rPr>
          <w:rFonts w:ascii="Times New Roman" w:hAnsi="Times New Roman" w:cs="Times New Roman"/>
          <w:sz w:val="16"/>
          <w:szCs w:val="16"/>
          <w:lang w:val="en-US"/>
        </w:rPr>
        <w:t>ru</w:t>
      </w:r>
      <w:r w:rsidRPr="0048483C">
        <w:rPr>
          <w:rFonts w:ascii="Times New Roman" w:hAnsi="Times New Roman" w:cs="Times New Roman"/>
          <w:sz w:val="16"/>
          <w:szCs w:val="16"/>
        </w:rPr>
        <w:t xml:space="preserve"> </w:t>
      </w:r>
    </w:p>
    <w:p w:rsidR="00C62759" w:rsidRDefault="00C62759" w:rsidP="00484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717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городской экологический конкурс социально-значимых проектов </w:t>
      </w:r>
    </w:p>
    <w:p w:rsidR="00C62759" w:rsidRDefault="00C62759" w:rsidP="00717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развитию гражданских инициатив </w:t>
      </w:r>
    </w:p>
    <w:p w:rsidR="00C62759" w:rsidRDefault="00C62759" w:rsidP="00717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«Мой проект – моему городу!» </w:t>
      </w:r>
    </w:p>
    <w:p w:rsidR="00C62759" w:rsidRDefault="00C62759" w:rsidP="007177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62759" w:rsidRPr="0048483C" w:rsidRDefault="00C62759" w:rsidP="00484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Pr="00B62A39">
        <w:rPr>
          <w:rFonts w:ascii="Times New Roman" w:hAnsi="Times New Roman" w:cs="Times New Roman"/>
          <w:sz w:val="28"/>
          <w:szCs w:val="28"/>
          <w:u w:val="single"/>
        </w:rPr>
        <w:t>Экология и семья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C62759" w:rsidRDefault="00C62759" w:rsidP="00717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484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социально-значимого проекта:  </w:t>
      </w:r>
      <w:r w:rsidRPr="00B62A39">
        <w:rPr>
          <w:rFonts w:ascii="Times New Roman" w:hAnsi="Times New Roman" w:cs="Times New Roman"/>
          <w:sz w:val="28"/>
          <w:szCs w:val="28"/>
          <w:u w:val="single"/>
        </w:rPr>
        <w:t>«Травяной садик лекарственных растений»</w:t>
      </w:r>
    </w:p>
    <w:p w:rsidR="00C62759" w:rsidRPr="0048483C" w:rsidRDefault="00C62759" w:rsidP="00484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2759" w:rsidRPr="00B62A39" w:rsidRDefault="00C62759" w:rsidP="00717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Девиз проекта: </w:t>
      </w:r>
      <w:r>
        <w:rPr>
          <w:rFonts w:ascii="Times New Roman" w:hAnsi="Times New Roman" w:cs="Times New Roman"/>
          <w:sz w:val="28"/>
          <w:szCs w:val="28"/>
          <w:u w:val="single"/>
        </w:rPr>
        <w:t>«Родной уральский край изучай и охраняй»</w:t>
      </w:r>
      <w:bookmarkStart w:id="0" w:name="_GoBack"/>
      <w:bookmarkEnd w:id="0"/>
    </w:p>
    <w:p w:rsidR="00C62759" w:rsidRDefault="00C62759" w:rsidP="00484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484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5C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248.25pt;height:186pt;visibility:visible">
            <v:imagedata r:id="rId5" o:title=""/>
          </v:shape>
        </w:pict>
      </w:r>
    </w:p>
    <w:p w:rsidR="00C62759" w:rsidRDefault="00C62759" w:rsidP="00717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8E182D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Краева Ольга Николаевна, </w:t>
      </w:r>
    </w:p>
    <w:p w:rsidR="00C62759" w:rsidRDefault="00C62759" w:rsidP="008E182D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воспитатель 1 КК</w:t>
      </w:r>
    </w:p>
    <w:p w:rsidR="00C62759" w:rsidRDefault="00C62759" w:rsidP="008E18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</w:t>
      </w:r>
      <w:r w:rsidRPr="001905C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26" type="#_x0000_t75" style="width:110.25pt;height:154.5pt;visibility:visible">
            <v:imagedata r:id="rId6" o:title=""/>
          </v:shape>
        </w:pict>
      </w:r>
    </w:p>
    <w:p w:rsidR="00C62759" w:rsidRDefault="00C62759" w:rsidP="00484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484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484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2759" w:rsidRPr="0048483C" w:rsidRDefault="00C62759" w:rsidP="00484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Екатеринбург, 2018</w:t>
      </w:r>
    </w:p>
    <w:tbl>
      <w:tblPr>
        <w:tblStyle w:val="TableGrid"/>
        <w:tblW w:w="0" w:type="auto"/>
        <w:tblInd w:w="-106" w:type="dxa"/>
        <w:tblLook w:val="01E0"/>
      </w:tblPr>
      <w:tblGrid>
        <w:gridCol w:w="2445"/>
        <w:gridCol w:w="7126"/>
      </w:tblGrid>
      <w:tr w:rsidR="00C62759" w:rsidTr="00257299">
        <w:tc>
          <w:tcPr>
            <w:tcW w:w="2445" w:type="dxa"/>
          </w:tcPr>
          <w:p w:rsidR="00C62759" w:rsidRDefault="00C62759" w:rsidP="00257299">
            <w:pPr>
              <w:rPr>
                <w:rFonts w:cs="Times New Roman"/>
                <w:sz w:val="22"/>
                <w:szCs w:val="22"/>
              </w:rPr>
            </w:pPr>
            <w:r w:rsidRPr="00893069">
              <w:rPr>
                <w:rFonts w:cs="Times New Roman"/>
                <w:b/>
                <w:bCs/>
                <w:sz w:val="28"/>
                <w:szCs w:val="28"/>
              </w:rPr>
              <w:t>Проект:</w:t>
            </w:r>
          </w:p>
        </w:tc>
        <w:tc>
          <w:tcPr>
            <w:tcW w:w="7126" w:type="dxa"/>
          </w:tcPr>
          <w:p w:rsidR="00C62759" w:rsidRDefault="00C62759" w:rsidP="00257299">
            <w:pPr>
              <w:rPr>
                <w:rFonts w:cs="Times New Roman"/>
                <w:sz w:val="22"/>
                <w:szCs w:val="22"/>
              </w:rPr>
            </w:pPr>
            <w:r w:rsidRPr="00717767">
              <w:rPr>
                <w:rFonts w:cs="Times New Roman"/>
                <w:sz w:val="28"/>
                <w:szCs w:val="28"/>
              </w:rPr>
              <w:t>«Травяной садик лекарственных растений»</w:t>
            </w:r>
          </w:p>
        </w:tc>
      </w:tr>
      <w:tr w:rsidR="00C62759" w:rsidTr="00257299">
        <w:tc>
          <w:tcPr>
            <w:tcW w:w="2445" w:type="dxa"/>
          </w:tcPr>
          <w:p w:rsidR="00C62759" w:rsidRDefault="00C62759" w:rsidP="00257299">
            <w:pPr>
              <w:rPr>
                <w:rFonts w:cs="Times New Roman"/>
                <w:sz w:val="22"/>
                <w:szCs w:val="22"/>
              </w:rPr>
            </w:pPr>
            <w:r w:rsidRPr="00F14BA6">
              <w:rPr>
                <w:rFonts w:cs="Times New Roman"/>
                <w:b/>
                <w:bCs/>
                <w:sz w:val="28"/>
                <w:szCs w:val="28"/>
              </w:rPr>
              <w:t>Цель проекта</w:t>
            </w:r>
            <w:r>
              <w:rPr>
                <w:rFonts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7126" w:type="dxa"/>
          </w:tcPr>
          <w:p w:rsidR="00C62759" w:rsidRDefault="00C62759" w:rsidP="00257299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8"/>
                <w:szCs w:val="28"/>
              </w:rPr>
              <w:t>создать условия для повышения экологической культуры детей и родителей; расширение и уточнение знаний детей о растениях, их лекарственных свойствах, пользе для человека.</w:t>
            </w:r>
          </w:p>
        </w:tc>
      </w:tr>
      <w:tr w:rsidR="00C62759" w:rsidTr="00257299">
        <w:tc>
          <w:tcPr>
            <w:tcW w:w="2445" w:type="dxa"/>
          </w:tcPr>
          <w:p w:rsidR="00C62759" w:rsidRDefault="00C62759" w:rsidP="00257299">
            <w:pPr>
              <w:rPr>
                <w:rFonts w:cs="Times New Roman"/>
                <w:sz w:val="22"/>
                <w:szCs w:val="22"/>
              </w:rPr>
            </w:pPr>
            <w:r w:rsidRPr="00F14BA6">
              <w:rPr>
                <w:rFonts w:cs="Times New Roman"/>
                <w:b/>
                <w:bCs/>
                <w:sz w:val="28"/>
                <w:szCs w:val="28"/>
              </w:rPr>
              <w:t>Задачи:</w:t>
            </w:r>
          </w:p>
        </w:tc>
        <w:tc>
          <w:tcPr>
            <w:tcW w:w="7126" w:type="dxa"/>
          </w:tcPr>
          <w:p w:rsidR="00C62759" w:rsidRDefault="00C62759" w:rsidP="0025729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формировать знания детей о лекарственных растениях, их названии, строении, внешнем виде, ценности для здоровья, применение;</w:t>
            </w:r>
          </w:p>
          <w:p w:rsidR="00C62759" w:rsidRDefault="00C62759" w:rsidP="0025729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обогащать словарь, составлять рассказы-описания, развивать игровое творчество, смекалку, навыки поведения в природе;</w:t>
            </w:r>
          </w:p>
          <w:p w:rsidR="00C62759" w:rsidRDefault="00C62759" w:rsidP="0025729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воспитывать у детей наблюдательность, любознательность, бережное отношение к растениям, любовь к родному краю;</w:t>
            </w:r>
          </w:p>
          <w:p w:rsidR="00C62759" w:rsidRDefault="00C62759" w:rsidP="0025729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формировать у детей осознанно-правильное отношение к окружающему миру природы;</w:t>
            </w:r>
          </w:p>
          <w:p w:rsidR="00C62759" w:rsidRPr="00A12A21" w:rsidRDefault="00C62759" w:rsidP="00083EF2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привлечь родителей к совместной работе с детьми по экологическому воспитанию.</w:t>
            </w:r>
          </w:p>
        </w:tc>
      </w:tr>
      <w:tr w:rsidR="00C62759" w:rsidTr="00257299">
        <w:tc>
          <w:tcPr>
            <w:tcW w:w="2445" w:type="dxa"/>
          </w:tcPr>
          <w:p w:rsidR="00C62759" w:rsidRDefault="00C62759" w:rsidP="00257299">
            <w:pPr>
              <w:rPr>
                <w:rFonts w:cs="Times New Roman"/>
                <w:sz w:val="22"/>
                <w:szCs w:val="22"/>
              </w:rPr>
            </w:pPr>
            <w:r w:rsidRPr="00F14BA6">
              <w:rPr>
                <w:rFonts w:cs="Times New Roman"/>
                <w:b/>
                <w:bCs/>
                <w:sz w:val="28"/>
                <w:szCs w:val="28"/>
              </w:rPr>
              <w:t>Актуальность:</w:t>
            </w:r>
          </w:p>
        </w:tc>
        <w:tc>
          <w:tcPr>
            <w:tcW w:w="7126" w:type="dxa"/>
          </w:tcPr>
          <w:p w:rsidR="00C62759" w:rsidRDefault="00C62759" w:rsidP="00257299">
            <w:pPr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8"/>
                <w:szCs w:val="28"/>
              </w:rPr>
              <w:t xml:space="preserve">         Современное состояние среды, в которой мы живём, вызывает тревогу за будущее детей и внуков. Необходимость воспитания чувства сострадания ко всему живому, любви к малой Родине обосновывается  современным потребительским отношением к среде жизни. П</w:t>
            </w:r>
            <w:r w:rsidRPr="00893069">
              <w:rPr>
                <w:rFonts w:cs="Times New Roman"/>
                <w:sz w:val="28"/>
                <w:szCs w:val="28"/>
              </w:rPr>
              <w:t>роблема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893069">
              <w:rPr>
                <w:rFonts w:cs="Times New Roman"/>
                <w:sz w:val="28"/>
                <w:szCs w:val="28"/>
              </w:rPr>
              <w:t>экологичес</w:t>
            </w:r>
            <w:r>
              <w:rPr>
                <w:rFonts w:cs="Times New Roman"/>
                <w:sz w:val="28"/>
                <w:szCs w:val="28"/>
              </w:rPr>
              <w:t>кого образования - одна из самых актуа</w:t>
            </w:r>
            <w:r w:rsidRPr="00893069">
              <w:rPr>
                <w:rFonts w:cs="Times New Roman"/>
                <w:sz w:val="28"/>
                <w:szCs w:val="28"/>
              </w:rPr>
              <w:t>льных на сегодняшний день. Бережное отношение к природе, о</w:t>
            </w:r>
            <w:r>
              <w:rPr>
                <w:rFonts w:cs="Times New Roman"/>
                <w:sz w:val="28"/>
                <w:szCs w:val="28"/>
              </w:rPr>
              <w:t>сознание важности ее охраны</w:t>
            </w:r>
            <w:r w:rsidRPr="00893069">
              <w:rPr>
                <w:rFonts w:cs="Times New Roman"/>
                <w:sz w:val="28"/>
                <w:szCs w:val="28"/>
              </w:rPr>
              <w:t>, формировани</w:t>
            </w:r>
            <w:r>
              <w:rPr>
                <w:rFonts w:cs="Times New Roman"/>
                <w:sz w:val="28"/>
                <w:szCs w:val="28"/>
              </w:rPr>
              <w:t xml:space="preserve">е экологического </w:t>
            </w:r>
            <w:r w:rsidRPr="00893069">
              <w:rPr>
                <w:rFonts w:cs="Times New Roman"/>
                <w:sz w:val="28"/>
                <w:szCs w:val="28"/>
              </w:rPr>
              <w:t>поведения в природе необходимо воспитывать с ранних лет. Именно с дошкольного возраста закладывается поз</w:t>
            </w:r>
            <w:r>
              <w:rPr>
                <w:rFonts w:cs="Times New Roman"/>
                <w:sz w:val="28"/>
                <w:szCs w:val="28"/>
              </w:rPr>
              <w:t>итивное отношение к природе. Де</w:t>
            </w:r>
            <w:r w:rsidRPr="00893069">
              <w:rPr>
                <w:rFonts w:cs="Times New Roman"/>
                <w:sz w:val="28"/>
                <w:szCs w:val="28"/>
              </w:rPr>
              <w:t>ти испытывают потребность в общении с природой. Они учатся любить прир</w:t>
            </w:r>
            <w:r>
              <w:rPr>
                <w:rFonts w:cs="Times New Roman"/>
                <w:sz w:val="28"/>
                <w:szCs w:val="28"/>
              </w:rPr>
              <w:t>оду, наблюдать, сопереживать, понимать, что наша Земля н</w:t>
            </w:r>
            <w:r w:rsidRPr="00893069">
              <w:rPr>
                <w:rFonts w:cs="Times New Roman"/>
                <w:sz w:val="28"/>
                <w:szCs w:val="28"/>
              </w:rPr>
              <w:t>е сможет сущ</w:t>
            </w:r>
            <w:r>
              <w:rPr>
                <w:rFonts w:cs="Times New Roman"/>
                <w:sz w:val="28"/>
                <w:szCs w:val="28"/>
              </w:rPr>
              <w:t>ествовать без растений, а растения не только помогают нам дышать, но и лечат</w:t>
            </w:r>
            <w:r w:rsidRPr="00893069">
              <w:rPr>
                <w:rFonts w:cs="Times New Roman"/>
                <w:sz w:val="28"/>
                <w:szCs w:val="28"/>
              </w:rPr>
              <w:t xml:space="preserve"> от болезней. Мы должны </w:t>
            </w:r>
            <w:r>
              <w:rPr>
                <w:rFonts w:cs="Times New Roman"/>
                <w:sz w:val="28"/>
                <w:szCs w:val="28"/>
              </w:rPr>
              <w:t>научить детей беречь и сохранять лекарственные растения, научить п</w:t>
            </w:r>
            <w:r w:rsidRPr="00893069">
              <w:rPr>
                <w:rFonts w:cs="Times New Roman"/>
                <w:sz w:val="28"/>
                <w:szCs w:val="28"/>
              </w:rPr>
              <w:t>равильно пользоваться их лечебными свойствами.</w:t>
            </w:r>
          </w:p>
        </w:tc>
      </w:tr>
      <w:tr w:rsidR="00C62759" w:rsidTr="00257299">
        <w:tc>
          <w:tcPr>
            <w:tcW w:w="2445" w:type="dxa"/>
          </w:tcPr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F14BA6">
              <w:rPr>
                <w:rFonts w:cs="Times New Roman"/>
                <w:b/>
                <w:bCs/>
                <w:sz w:val="28"/>
                <w:szCs w:val="28"/>
              </w:rPr>
              <w:t>Формы и методы работы:</w:t>
            </w:r>
          </w:p>
          <w:p w:rsidR="00C62759" w:rsidRDefault="00C62759" w:rsidP="0025729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126" w:type="dxa"/>
          </w:tcPr>
          <w:p w:rsidR="00C62759" w:rsidRDefault="00C62759" w:rsidP="00257299">
            <w:pPr>
              <w:numPr>
                <w:ilvl w:val="0"/>
                <w:numId w:val="2"/>
              </w:numPr>
              <w:tabs>
                <w:tab w:val="clear" w:pos="702"/>
                <w:tab w:val="num" w:pos="519"/>
              </w:tabs>
              <w:spacing w:after="0" w:line="240" w:lineRule="auto"/>
              <w:ind w:hanging="600"/>
              <w:jc w:val="both"/>
              <w:rPr>
                <w:rFonts w:cs="Times New Roman"/>
                <w:sz w:val="28"/>
                <w:szCs w:val="28"/>
              </w:rPr>
            </w:pPr>
            <w:r w:rsidRPr="006641F8">
              <w:rPr>
                <w:rFonts w:cs="Times New Roman"/>
                <w:sz w:val="28"/>
                <w:szCs w:val="28"/>
              </w:rPr>
              <w:t>наглядные</w:t>
            </w:r>
            <w:r>
              <w:rPr>
                <w:rFonts w:cs="Times New Roman"/>
                <w:sz w:val="28"/>
                <w:szCs w:val="28"/>
              </w:rPr>
              <w:t>: рассматривание лекарственных растений на клумбе;</w:t>
            </w:r>
          </w:p>
          <w:p w:rsidR="00C62759" w:rsidRDefault="00C62759" w:rsidP="00257299">
            <w:pPr>
              <w:numPr>
                <w:ilvl w:val="0"/>
                <w:numId w:val="2"/>
              </w:numPr>
              <w:tabs>
                <w:tab w:val="clear" w:pos="702"/>
              </w:tabs>
              <w:spacing w:after="0" w:line="240" w:lineRule="auto"/>
              <w:ind w:left="576" w:hanging="456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словесные: беседы, чтение литературы, чтение стихов о растениях, загадывание загадок о растениях, консультации для родителей, объяснения, указания, словесные инструкции;</w:t>
            </w:r>
          </w:p>
          <w:p w:rsidR="00C62759" w:rsidRDefault="00C62759" w:rsidP="00257299">
            <w:pPr>
              <w:numPr>
                <w:ilvl w:val="0"/>
                <w:numId w:val="2"/>
              </w:numPr>
              <w:tabs>
                <w:tab w:val="clear" w:pos="702"/>
                <w:tab w:val="num" w:pos="405"/>
              </w:tabs>
              <w:spacing w:after="0" w:line="240" w:lineRule="auto"/>
              <w:ind w:hanging="60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исследовательские: опыты, вопросы проблемно-поискового характера, наблюдения;</w:t>
            </w:r>
          </w:p>
          <w:p w:rsidR="00C62759" w:rsidRPr="00A12A21" w:rsidRDefault="00C62759" w:rsidP="00083EF2">
            <w:pPr>
              <w:numPr>
                <w:ilvl w:val="0"/>
                <w:numId w:val="2"/>
              </w:numPr>
              <w:tabs>
                <w:tab w:val="clear" w:pos="702"/>
                <w:tab w:val="num" w:pos="462"/>
              </w:tabs>
              <w:spacing w:after="0" w:line="240" w:lineRule="auto"/>
              <w:ind w:hanging="60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практические: создание на участке клумбы с лекарственными растениями, рисование растений, сбор лекарственных трав, оформление гербария, оформление альбома лекарственных растений.</w:t>
            </w:r>
          </w:p>
        </w:tc>
      </w:tr>
      <w:tr w:rsidR="00C62759" w:rsidTr="00257299">
        <w:tc>
          <w:tcPr>
            <w:tcW w:w="2445" w:type="dxa"/>
          </w:tcPr>
          <w:p w:rsidR="00C62759" w:rsidRDefault="00C62759" w:rsidP="00257299">
            <w:pPr>
              <w:rPr>
                <w:rFonts w:cs="Times New Roman"/>
                <w:sz w:val="22"/>
                <w:szCs w:val="22"/>
              </w:rPr>
            </w:pPr>
            <w:r w:rsidRPr="00CF047D">
              <w:rPr>
                <w:rFonts w:cs="Times New Roman"/>
                <w:b/>
                <w:bCs/>
                <w:sz w:val="28"/>
                <w:szCs w:val="28"/>
              </w:rPr>
              <w:t xml:space="preserve">Срок 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реализации </w:t>
            </w:r>
            <w:r w:rsidRPr="00CF047D">
              <w:rPr>
                <w:rFonts w:cs="Times New Roman"/>
                <w:b/>
                <w:bCs/>
                <w:sz w:val="28"/>
                <w:szCs w:val="28"/>
              </w:rPr>
              <w:t>проекта:</w:t>
            </w:r>
          </w:p>
        </w:tc>
        <w:tc>
          <w:tcPr>
            <w:tcW w:w="7126" w:type="dxa"/>
          </w:tcPr>
          <w:p w:rsidR="00C62759" w:rsidRDefault="00C62759" w:rsidP="00257299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8"/>
                <w:szCs w:val="28"/>
              </w:rPr>
              <w:t>краткосрочный (с мая по сентябрь).</w:t>
            </w:r>
          </w:p>
        </w:tc>
      </w:tr>
      <w:tr w:rsidR="00C62759" w:rsidTr="00257299">
        <w:tc>
          <w:tcPr>
            <w:tcW w:w="2445" w:type="dxa"/>
          </w:tcPr>
          <w:p w:rsidR="00C62759" w:rsidRDefault="00C62759" w:rsidP="00257299">
            <w:pPr>
              <w:rPr>
                <w:rFonts w:cs="Times New Roman"/>
                <w:sz w:val="22"/>
                <w:szCs w:val="22"/>
              </w:rPr>
            </w:pPr>
            <w:r w:rsidRPr="00893069">
              <w:rPr>
                <w:rFonts w:cs="Times New Roman"/>
                <w:b/>
                <w:bCs/>
                <w:sz w:val="28"/>
                <w:szCs w:val="28"/>
              </w:rPr>
              <w:t>Участники проекта:</w:t>
            </w:r>
          </w:p>
        </w:tc>
        <w:tc>
          <w:tcPr>
            <w:tcW w:w="7126" w:type="dxa"/>
          </w:tcPr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-25 детей старшей группы (5-6 лет), 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-воспитатель,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с-родители.</w:t>
            </w:r>
          </w:p>
          <w:p w:rsidR="00C62759" w:rsidRDefault="00C62759" w:rsidP="00257299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C62759" w:rsidTr="00257299">
        <w:tc>
          <w:tcPr>
            <w:tcW w:w="2445" w:type="dxa"/>
          </w:tcPr>
          <w:p w:rsidR="00C62759" w:rsidRDefault="00C62759" w:rsidP="00257299">
            <w:pPr>
              <w:rPr>
                <w:rFonts w:cs="Times New Roman"/>
                <w:sz w:val="22"/>
                <w:szCs w:val="22"/>
              </w:rPr>
            </w:pPr>
            <w:r w:rsidRPr="007A28A5">
              <w:rPr>
                <w:rFonts w:cs="Times New Roman"/>
                <w:b/>
                <w:bCs/>
                <w:sz w:val="28"/>
                <w:szCs w:val="28"/>
              </w:rPr>
              <w:t>План работы:</w:t>
            </w:r>
          </w:p>
        </w:tc>
        <w:tc>
          <w:tcPr>
            <w:tcW w:w="7126" w:type="dxa"/>
          </w:tcPr>
          <w:p w:rsidR="00C62759" w:rsidRPr="00FA5307" w:rsidRDefault="00C62759" w:rsidP="00257299">
            <w:pPr>
              <w:spacing w:after="0" w:line="240" w:lineRule="auto"/>
              <w:ind w:firstLine="709"/>
              <w:jc w:val="center"/>
              <w:rPr>
                <w:rFonts w:cs="Times New Roman"/>
                <w:sz w:val="28"/>
                <w:szCs w:val="28"/>
                <w:u w:val="single"/>
              </w:rPr>
            </w:pPr>
            <w:r>
              <w:rPr>
                <w:rFonts w:cs="Times New Roman"/>
                <w:sz w:val="28"/>
                <w:szCs w:val="28"/>
                <w:u w:val="single"/>
              </w:rPr>
              <w:t>1этап (подготовительный)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-подбор литературы: методической, детской;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-подбор стихотворений, загадок о лекарственных растениях;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-подбор демонстрационного материала;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-определение тематики бесед с детьми;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-определение тематики проблемных вопросов;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-подбор дидактических, подвижных, сюжетно-ролевых игр;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-работа с родителями по взаимодействию в рамках проекта;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-подбор оборудования;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-проведение диагностики знаний детей о лекарственных растениях.</w:t>
            </w:r>
          </w:p>
          <w:p w:rsidR="00C62759" w:rsidRPr="0080227E" w:rsidRDefault="00C62759" w:rsidP="00257299">
            <w:pPr>
              <w:spacing w:after="0" w:line="240" w:lineRule="auto"/>
              <w:ind w:firstLine="709"/>
              <w:jc w:val="center"/>
              <w:rPr>
                <w:rFonts w:cs="Times New Roman"/>
                <w:sz w:val="28"/>
                <w:szCs w:val="28"/>
                <w:u w:val="single"/>
              </w:rPr>
            </w:pPr>
            <w:r>
              <w:rPr>
                <w:rFonts w:cs="Times New Roman"/>
                <w:sz w:val="28"/>
                <w:szCs w:val="28"/>
                <w:u w:val="single"/>
              </w:rPr>
              <w:t>2 этап (практический)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-сбор и посадка цветника с лекарственными растениями (родителями);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наблюдения за растениями;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-беседы;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-составление рассказов о растениях;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-дидактические игры;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-чтение детской литературы;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-чтение и заучивание стихов о растениях;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-загадывание загадок о растениях;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-изобразительная деятельность (рисование, лепка, аппликация);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-опыты, эксперименты;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-труд в природе (взрыхление, прополка, полив).</w:t>
            </w:r>
          </w:p>
          <w:p w:rsidR="00C62759" w:rsidRDefault="00C62759" w:rsidP="00257299">
            <w:pPr>
              <w:spacing w:after="0" w:line="240" w:lineRule="auto"/>
              <w:ind w:firstLine="709"/>
              <w:jc w:val="center"/>
              <w:rPr>
                <w:rFonts w:cs="Times New Roman"/>
                <w:sz w:val="28"/>
                <w:szCs w:val="28"/>
                <w:u w:val="single"/>
              </w:rPr>
            </w:pPr>
            <w:r>
              <w:rPr>
                <w:rFonts w:cs="Times New Roman"/>
                <w:sz w:val="28"/>
                <w:szCs w:val="28"/>
                <w:u w:val="single"/>
              </w:rPr>
              <w:t>3 этап: (заключительный)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-оформление гербария (с помощью родителей);</w:t>
            </w:r>
          </w:p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-оформление альбома «Лекарственные растения» (с помощью родителей);</w:t>
            </w:r>
          </w:p>
          <w:p w:rsidR="00C62759" w:rsidRPr="00BE69EA" w:rsidRDefault="00C62759" w:rsidP="00257299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-обобщающие беседы с детьми.</w:t>
            </w:r>
          </w:p>
        </w:tc>
      </w:tr>
      <w:tr w:rsidR="00C62759" w:rsidTr="00257299">
        <w:tc>
          <w:tcPr>
            <w:tcW w:w="2445" w:type="dxa"/>
          </w:tcPr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CF047D">
              <w:rPr>
                <w:rFonts w:cs="Times New Roman"/>
                <w:b/>
                <w:bCs/>
                <w:sz w:val="28"/>
                <w:szCs w:val="28"/>
              </w:rPr>
              <w:t>Описание выполненных работ:</w:t>
            </w:r>
          </w:p>
          <w:p w:rsidR="00C62759" w:rsidRDefault="00C62759" w:rsidP="0025729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126" w:type="dxa"/>
          </w:tcPr>
          <w:p w:rsidR="00C62759" w:rsidRDefault="00C62759" w:rsidP="00257299">
            <w:pPr>
              <w:spacing w:after="0" w:line="24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 ходе  реализации проекта «Травяной садик лекарственных растений» воспитанники получили обширные знания о лекарственных растениях, о значении и пользе целебных растений для человека. При этом у детей развивалось более осознанное, бережное отношение к природе, закреплялись трудовые навыки в природе. Пополнялся словарный запас детей. В ходе поисково-познавательной деятельности у детей развивалось воображение, мышление, любознательность, умение сравнивать и анализировать. Дети познакомились с лекарственными растениями и научились передавать свои чувства в рисунках и поделках.</w:t>
            </w:r>
          </w:p>
          <w:p w:rsidR="00C62759" w:rsidRPr="00BE69EA" w:rsidRDefault="00C62759" w:rsidP="00257299">
            <w:pPr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Родителей заинтересовали в осознании необходимости работы по экологическому воспитанию в семье. Многие активно помогали в нахождении и посадке лекарственных растений на клумбу, распечатали и поставили подписи с названиями этих растений. Родители с интересом и желанием вместе с детьми изготовили гербарий и  оформили  альбом с лекарственными растениями нашего края.</w:t>
            </w:r>
          </w:p>
        </w:tc>
      </w:tr>
      <w:tr w:rsidR="00C62759" w:rsidTr="00257299">
        <w:tc>
          <w:tcPr>
            <w:tcW w:w="2445" w:type="dxa"/>
          </w:tcPr>
          <w:p w:rsidR="00C62759" w:rsidRDefault="00C62759" w:rsidP="00257299">
            <w:pPr>
              <w:spacing w:after="0" w:line="240" w:lineRule="auto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4E1521">
              <w:rPr>
                <w:rFonts w:cs="Times New Roman"/>
                <w:b/>
                <w:bCs/>
                <w:sz w:val="28"/>
                <w:szCs w:val="28"/>
              </w:rPr>
              <w:t>Вывод:</w:t>
            </w:r>
          </w:p>
          <w:p w:rsidR="00C62759" w:rsidRDefault="00C62759" w:rsidP="00257299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126" w:type="dxa"/>
          </w:tcPr>
          <w:p w:rsidR="00C62759" w:rsidRPr="00BE69EA" w:rsidRDefault="00C62759" w:rsidP="00257299">
            <w:pPr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 ходе работы над проектом предполагаемые результаты были достигнуты: был обогащён и пополнен опыт детей в экологическом воспитании путём применения различных методов и приёмов, дети научились ухаживать за растениями, бережно относиться к природе. Дети и взрослые  стали стремиться соблюдать правила поведения в природе в повседневной жизни.</w:t>
            </w:r>
          </w:p>
        </w:tc>
      </w:tr>
    </w:tbl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484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</w:t>
      </w:r>
    </w:p>
    <w:p w:rsidR="00C62759" w:rsidRPr="008458A1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летний период большую часть времени воспитатель с детьми проводит на улице. ФГОС ДО предлагает максимально использовать образовательный  потенциал территории детского сада. Территория детского сада предоставляет большие возможности для наблюдения и изучения природы, п</w:t>
      </w:r>
      <w:r w:rsidRPr="00893069">
        <w:rPr>
          <w:rFonts w:ascii="Times New Roman" w:hAnsi="Times New Roman" w:cs="Times New Roman"/>
          <w:sz w:val="28"/>
          <w:szCs w:val="28"/>
        </w:rPr>
        <w:t xml:space="preserve">оэтому </w:t>
      </w:r>
      <w:r>
        <w:rPr>
          <w:rFonts w:ascii="Times New Roman" w:hAnsi="Times New Roman" w:cs="Times New Roman"/>
          <w:sz w:val="28"/>
          <w:szCs w:val="28"/>
        </w:rPr>
        <w:t>мной был</w:t>
      </w:r>
      <w:r w:rsidRPr="00893069">
        <w:rPr>
          <w:rFonts w:ascii="Times New Roman" w:hAnsi="Times New Roman" w:cs="Times New Roman"/>
          <w:sz w:val="28"/>
          <w:szCs w:val="28"/>
        </w:rPr>
        <w:t xml:space="preserve"> разработан экологический проект </w:t>
      </w:r>
      <w:r w:rsidRPr="00717767">
        <w:rPr>
          <w:rFonts w:ascii="Times New Roman" w:hAnsi="Times New Roman" w:cs="Times New Roman"/>
          <w:sz w:val="28"/>
          <w:szCs w:val="28"/>
        </w:rPr>
        <w:t>«Травяной садик лекарственных растений»</w:t>
      </w:r>
      <w:r>
        <w:rPr>
          <w:rFonts w:ascii="Times New Roman" w:hAnsi="Times New Roman" w:cs="Times New Roman"/>
          <w:sz w:val="28"/>
          <w:szCs w:val="28"/>
        </w:rPr>
        <w:t>, а воспитанники и их родители стали участниками проекта. Родители с пониманием отнеслись к нашему увлечению лекарственными растениями и стали во всём нам помогать. Количество дикорастущих лекарственных растений на территории детского сада было недостаточно.</w:t>
      </w:r>
      <w:r w:rsidRPr="008458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Побеседовав с родителями на эту тему, они собрали и принесли в детский сад разнообразные виды лекарственных растений: иван-чай, чистотел, клевер, мята, душица, тысячелистник, эстрагон, любисток, череда, мелиса, пастушья сумка, мать-и-мачеха, манжетка, крапива, подорожник, ромашка аптечная, мокрица, одуванчик и др. Мною был вскопан и посажен цветник. Все эти лекарственные растения уместились на небольшой площади. Цветник украсили ярким заборчиком, каждое растение подписали. Дети ежедневно ухаживали за растениями, проявляя трудовые навыки.</w:t>
      </w: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 постепенно, каждый  день, соблюдая этапы работы, учила детей доброте, отзывчивости, правилам поведения в природе. Дети получали углублённо-познавательные знания о лекарственных растениях, о взаимосвязях в природе, могли сделать обобщения. Представленная мною работа по экологическому воспитанию в рамках проекта обеспечила всестороннее развитие моих воспитанников. В ходе проекта расширился кругозор детей, наблюдательность,  речь, совершенствовалось сенсорное восприятие, умение устанавливать связи. Проект помог развить у детей моральные качества: сочувствие, доброту, заботу, сопереживание. Дети учились видеть красоту окружающей природы, обращали внимание на то, как она передаётся в музыке, литературе, поэзии, живописи, отражать её в разных формах изобразительной деятельности. В ходе работа по экологическому воспитанию дети развивались физически. Такой проект необходим дошкольникам, так как дети более осознанно стали относиться к окружающему миру. Став взрослыми, эти дети обязательно проявят экологическую воспитанность и экологическую культуру.</w:t>
      </w: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  <w:r w:rsidRPr="001905C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7" type="#_x0000_t75" style="width:462pt;height:615.75pt;visibility:visible">
            <v:imagedata r:id="rId7" o:title=""/>
          </v:shape>
        </w:pict>
      </w: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05C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8" type="#_x0000_t75" style="width:463.5pt;height:348pt;visibility:visible">
            <v:imagedata r:id="rId8" o:title=""/>
          </v:shape>
        </w:pict>
      </w:r>
    </w:p>
    <w:p w:rsidR="00C62759" w:rsidRDefault="00C62759" w:rsidP="006B0AA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2759" w:rsidRPr="004E1521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62759" w:rsidRPr="004E1521" w:rsidSect="00A66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42986"/>
    <w:multiLevelType w:val="hybridMultilevel"/>
    <w:tmpl w:val="84948FE2"/>
    <w:lvl w:ilvl="0" w:tplc="780E37C6">
      <w:start w:val="1"/>
      <w:numFmt w:val="bullet"/>
      <w:lvlText w:val=""/>
      <w:lvlJc w:val="left"/>
      <w:pPr>
        <w:tabs>
          <w:tab w:val="num" w:pos="702"/>
        </w:tabs>
        <w:ind w:left="70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2C969BD"/>
    <w:multiLevelType w:val="hybridMultilevel"/>
    <w:tmpl w:val="AA700D14"/>
    <w:lvl w:ilvl="0" w:tplc="780E37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009C"/>
    <w:rsid w:val="0004713A"/>
    <w:rsid w:val="00083EF2"/>
    <w:rsid w:val="000B1969"/>
    <w:rsid w:val="000D1C82"/>
    <w:rsid w:val="001537F4"/>
    <w:rsid w:val="001709F6"/>
    <w:rsid w:val="001905CA"/>
    <w:rsid w:val="00206973"/>
    <w:rsid w:val="00220F63"/>
    <w:rsid w:val="00257299"/>
    <w:rsid w:val="00295B3D"/>
    <w:rsid w:val="0039189B"/>
    <w:rsid w:val="003B00DC"/>
    <w:rsid w:val="003E4AD4"/>
    <w:rsid w:val="0045783B"/>
    <w:rsid w:val="0048483C"/>
    <w:rsid w:val="004E1521"/>
    <w:rsid w:val="00533D9C"/>
    <w:rsid w:val="00542E98"/>
    <w:rsid w:val="00543548"/>
    <w:rsid w:val="005866A8"/>
    <w:rsid w:val="005A7662"/>
    <w:rsid w:val="00622C71"/>
    <w:rsid w:val="006606C3"/>
    <w:rsid w:val="006641F8"/>
    <w:rsid w:val="006971D9"/>
    <w:rsid w:val="006B0AA2"/>
    <w:rsid w:val="00717767"/>
    <w:rsid w:val="007705BD"/>
    <w:rsid w:val="00775192"/>
    <w:rsid w:val="007A28A5"/>
    <w:rsid w:val="007F56B7"/>
    <w:rsid w:val="0080227E"/>
    <w:rsid w:val="008458A1"/>
    <w:rsid w:val="00893069"/>
    <w:rsid w:val="008E182D"/>
    <w:rsid w:val="00983C21"/>
    <w:rsid w:val="009B0669"/>
    <w:rsid w:val="009E009C"/>
    <w:rsid w:val="00A12A21"/>
    <w:rsid w:val="00A349B4"/>
    <w:rsid w:val="00A6610E"/>
    <w:rsid w:val="00B24F7E"/>
    <w:rsid w:val="00B62A39"/>
    <w:rsid w:val="00BE69EA"/>
    <w:rsid w:val="00C32E33"/>
    <w:rsid w:val="00C62759"/>
    <w:rsid w:val="00CA18B6"/>
    <w:rsid w:val="00CF047D"/>
    <w:rsid w:val="00D22C80"/>
    <w:rsid w:val="00D23A2C"/>
    <w:rsid w:val="00DB7013"/>
    <w:rsid w:val="00E00D92"/>
    <w:rsid w:val="00E21516"/>
    <w:rsid w:val="00E650E6"/>
    <w:rsid w:val="00E759B8"/>
    <w:rsid w:val="00E920C4"/>
    <w:rsid w:val="00ED1272"/>
    <w:rsid w:val="00EE0A8D"/>
    <w:rsid w:val="00F14BA6"/>
    <w:rsid w:val="00F63090"/>
    <w:rsid w:val="00F929D7"/>
    <w:rsid w:val="00FA5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767"/>
    <w:pPr>
      <w:spacing w:after="160" w:line="25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A1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18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083EF2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629</TotalTime>
  <Pages>7</Pages>
  <Words>1140</Words>
  <Characters>6502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</cp:lastModifiedBy>
  <cp:revision>16</cp:revision>
  <dcterms:created xsi:type="dcterms:W3CDTF">2018-09-30T12:25:00Z</dcterms:created>
  <dcterms:modified xsi:type="dcterms:W3CDTF">2018-10-04T13:00:00Z</dcterms:modified>
</cp:coreProperties>
</file>